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38DBE2" w14:textId="3F223D3B" w:rsidR="00354265" w:rsidRDefault="00354265" w:rsidP="005E640C">
      <w:pPr>
        <w:spacing w:before="240"/>
        <w:jc w:val="both"/>
        <w:rPr>
          <w:noProof/>
          <w:lang w:val="en-US"/>
        </w:rPr>
      </w:pPr>
    </w:p>
    <w:p w14:paraId="2C59584F" w14:textId="564DB6BB" w:rsidR="009B0E2C" w:rsidRDefault="00165A78" w:rsidP="005E640C">
      <w:pPr>
        <w:spacing w:before="240"/>
        <w:jc w:val="both"/>
        <w:rPr>
          <w:noProof/>
          <w:lang w:val="en-US"/>
        </w:rPr>
      </w:pPr>
      <w:r>
        <w:rPr>
          <w:noProof/>
        </w:rPr>
        <mc:AlternateContent>
          <mc:Choice Requires="wps">
            <w:drawing>
              <wp:anchor distT="0" distB="0" distL="114300" distR="114300" simplePos="0" relativeHeight="251659264" behindDoc="0" locked="1" layoutInCell="1" allowOverlap="1" wp14:anchorId="2C429C50" wp14:editId="073B92D7">
                <wp:simplePos x="0" y="0"/>
                <wp:positionH relativeFrom="column">
                  <wp:posOffset>-767715</wp:posOffset>
                </wp:positionH>
                <wp:positionV relativeFrom="paragraph">
                  <wp:posOffset>-463550</wp:posOffset>
                </wp:positionV>
                <wp:extent cx="6115050" cy="914400"/>
                <wp:effectExtent l="0" t="0" r="0" b="0"/>
                <wp:wrapSquare wrapText="bothSides"/>
                <wp:docPr id="3" name="Tekstvak 3"/>
                <wp:cNvGraphicFramePr/>
                <a:graphic xmlns:a="http://schemas.openxmlformats.org/drawingml/2006/main">
                  <a:graphicData uri="http://schemas.microsoft.com/office/word/2010/wordprocessingShape">
                    <wps:wsp>
                      <wps:cNvSpPr txBox="1"/>
                      <wps:spPr>
                        <a:xfrm>
                          <a:off x="0" y="0"/>
                          <a:ext cx="611505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8F3DD13" w14:textId="5ED4D0A1" w:rsidR="00165A78" w:rsidRDefault="00A17083" w:rsidP="00165A78">
                            <w:pPr>
                              <w:spacing w:line="276" w:lineRule="auto"/>
                              <w:rPr>
                                <w:rFonts w:ascii="Klavika Basic Bold" w:hAnsi="Klavika Basic Bold"/>
                                <w:color w:val="FFFFFF" w:themeColor="background1"/>
                                <w:sz w:val="48"/>
                                <w:szCs w:val="48"/>
                              </w:rPr>
                            </w:pPr>
                            <w:r>
                              <w:rPr>
                                <w:rFonts w:ascii="Klavika Basic Bold" w:hAnsi="Klavika Basic Bold"/>
                                <w:color w:val="FFFFFF" w:themeColor="background1"/>
                                <w:sz w:val="48"/>
                                <w:szCs w:val="48"/>
                              </w:rPr>
                              <w:t>PITSTOP Training voor (regie)behandelaren</w:t>
                            </w:r>
                          </w:p>
                          <w:p w14:paraId="7E74FEE3" w14:textId="603764B9" w:rsidR="00165A78" w:rsidRPr="004441F3" w:rsidRDefault="00165A78" w:rsidP="00165A78">
                            <w:pPr>
                              <w:spacing w:line="276" w:lineRule="auto"/>
                              <w:rPr>
                                <w:rFonts w:ascii="Klavika Basic Bold" w:hAnsi="Klavika Basic Bold"/>
                                <w:color w:val="FFFFFF" w:themeColor="background1"/>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C429C50" id="_x0000_t202" coordsize="21600,21600" o:spt="202" path="m,l,21600r21600,l21600,xe">
                <v:stroke joinstyle="miter"/>
                <v:path gradientshapeok="t" o:connecttype="rect"/>
              </v:shapetype>
              <v:shape id="Tekstvak 3" o:spid="_x0000_s1026" type="#_x0000_t202" style="position:absolute;left:0;text-align:left;margin-left:-60.45pt;margin-top:-36.5pt;width:481.5pt;height:1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" filled="f" stroked="f">
                <v:textbox>
                  <w:txbxContent>
                    <w:p w14:paraId="38F3DD13" w14:textId="5ED4D0A1" w:rsidR="00165A78" w:rsidRDefault="00A17083" w:rsidP="00165A78">
                      <w:pPr>
                        <w:spacing w:line="276" w:lineRule="auto"/>
                        <w:rPr>
                          <w:rFonts w:ascii="Klavika Basic Bold" w:hAnsi="Klavika Basic Bold"/>
                          <w:color w:val="FFFFFF" w:themeColor="background1"/>
                          <w:sz w:val="48"/>
                          <w:szCs w:val="48"/>
                        </w:rPr>
                      </w:pPr>
                      <w:r>
                        <w:rPr>
                          <w:rFonts w:ascii="Klavika Basic Bold" w:hAnsi="Klavika Basic Bold"/>
                          <w:color w:val="FFFFFF" w:themeColor="background1"/>
                          <w:sz w:val="48"/>
                          <w:szCs w:val="48"/>
                        </w:rPr>
                        <w:t>PITSTOP Training voor (regie)behandelaren</w:t>
                      </w:r>
                    </w:p>
                    <w:p w14:paraId="7E74FEE3" w14:textId="603764B9" w:rsidR="00165A78" w:rsidRPr="004441F3" w:rsidRDefault="00165A78" w:rsidP="00165A78">
                      <w:pPr>
                        <w:spacing w:line="276" w:lineRule="auto"/>
                        <w:rPr>
                          <w:rFonts w:ascii="Klavika Basic Bold" w:hAnsi="Klavika Basic Bold"/>
                          <w:color w:val="FFFFFF" w:themeColor="background1"/>
                          <w:sz w:val="48"/>
                          <w:szCs w:val="48"/>
                        </w:rPr>
                      </w:pPr>
                    </w:p>
                  </w:txbxContent>
                </v:textbox>
                <w10:wrap type="square"/>
                <w10:anchorlock/>
              </v:shape>
            </w:pict>
          </mc:Fallback>
        </mc:AlternateContent>
      </w:r>
    </w:p>
    <w:p w14:paraId="7AE97FFD" w14:textId="77777777" w:rsidR="00A17083" w:rsidRDefault="00A17083" w:rsidP="00A17083">
      <w:pPr>
        <w:tabs>
          <w:tab w:val="left" w:pos="360"/>
        </w:tabs>
        <w:spacing w:line="230" w:lineRule="exact"/>
        <w:rPr>
          <w:rFonts w:ascii="Arial" w:hAnsi="Arial" w:cs="Arial"/>
          <w:b/>
          <w:sz w:val="22"/>
          <w:szCs w:val="22"/>
        </w:rPr>
      </w:pPr>
    </w:p>
    <w:p w14:paraId="2E52FB14" w14:textId="77777777" w:rsidR="00A17083" w:rsidRDefault="00A17083" w:rsidP="00A17083">
      <w:pPr>
        <w:tabs>
          <w:tab w:val="left" w:pos="360"/>
        </w:tabs>
        <w:spacing w:line="230" w:lineRule="exact"/>
        <w:rPr>
          <w:rFonts w:ascii="Arial" w:hAnsi="Arial" w:cs="Arial"/>
          <w:b/>
          <w:sz w:val="22"/>
          <w:szCs w:val="22"/>
        </w:rPr>
      </w:pPr>
    </w:p>
    <w:p w14:paraId="73D2394E" w14:textId="77777777" w:rsidR="00FE68DA" w:rsidRDefault="00FE68DA" w:rsidP="00A17083">
      <w:pPr>
        <w:tabs>
          <w:tab w:val="left" w:pos="360"/>
        </w:tabs>
        <w:spacing w:line="230" w:lineRule="exact"/>
        <w:rPr>
          <w:rFonts w:ascii="Klavika Basic Regular" w:hAnsi="Klavika Basic Regular" w:cs="Arial"/>
          <w:b/>
          <w:sz w:val="22"/>
          <w:szCs w:val="22"/>
        </w:rPr>
      </w:pPr>
      <w:bookmarkStart w:id="0" w:name="_GoBack"/>
      <w:bookmarkEnd w:id="0"/>
    </w:p>
    <w:p w14:paraId="32EDD333" w14:textId="24283441" w:rsidR="00A17083" w:rsidRPr="00FE68DA" w:rsidRDefault="00A17083" w:rsidP="00A17083">
      <w:pPr>
        <w:tabs>
          <w:tab w:val="left" w:pos="360"/>
        </w:tabs>
        <w:spacing w:line="230" w:lineRule="exact"/>
        <w:rPr>
          <w:rFonts w:ascii="Klavika Basic Regular" w:hAnsi="Klavika Basic Regular" w:cs="Arial"/>
          <w:b/>
          <w:sz w:val="22"/>
          <w:szCs w:val="22"/>
        </w:rPr>
      </w:pPr>
      <w:r w:rsidRPr="00FE68DA">
        <w:rPr>
          <w:rFonts w:ascii="Klavika Basic Regular" w:hAnsi="Klavika Basic Regular" w:cs="Arial"/>
          <w:b/>
          <w:sz w:val="22"/>
          <w:szCs w:val="22"/>
        </w:rPr>
        <w:t>Bestemd voor (verplicht vastgestelde doelgroep)</w:t>
      </w:r>
    </w:p>
    <w:p w14:paraId="68CC2AC2" w14:textId="77777777" w:rsidR="00A17083" w:rsidRPr="00FE68DA" w:rsidRDefault="00A17083" w:rsidP="00A17083">
      <w:pPr>
        <w:pStyle w:val="Geenafstand"/>
        <w:numPr>
          <w:ilvl w:val="0"/>
          <w:numId w:val="2"/>
        </w:numPr>
        <w:spacing w:line="230" w:lineRule="exact"/>
        <w:ind w:left="426" w:hanging="426"/>
        <w:rPr>
          <w:rFonts w:ascii="Klavika Basic Regular" w:hAnsi="Klavika Basic Regular" w:cs="Arial"/>
        </w:rPr>
      </w:pPr>
      <w:r w:rsidRPr="00FE68DA">
        <w:rPr>
          <w:rFonts w:ascii="Klavika Basic Regular" w:hAnsi="Klavika Basic Regular" w:cs="Arial"/>
        </w:rPr>
        <w:t xml:space="preserve">Voor medewerkers die vanwege de aard van hun functie (bijv. crisisdienst) regelmatig in contact komen met cliënten met suïcidaal gedrag. Zij dienen competent te zijn t.a.v. algemene principes, CASE-benadering, model stress-kwetsbaarheid en </w:t>
      </w:r>
      <w:proofErr w:type="spellStart"/>
      <w:r w:rsidRPr="00FE68DA">
        <w:rPr>
          <w:rFonts w:ascii="Klavika Basic Regular" w:hAnsi="Klavika Basic Regular" w:cs="Arial"/>
        </w:rPr>
        <w:t>entrapment</w:t>
      </w:r>
      <w:proofErr w:type="spellEnd"/>
      <w:r w:rsidRPr="00FE68DA">
        <w:rPr>
          <w:rFonts w:ascii="Klavika Basic Regular" w:hAnsi="Klavika Basic Regular" w:cs="Arial"/>
        </w:rPr>
        <w:t xml:space="preserve"> en beoordeling wilsbekwaamheid.</w:t>
      </w:r>
    </w:p>
    <w:p w14:paraId="7B914F81" w14:textId="77777777" w:rsidR="00A17083" w:rsidRPr="00FE68DA" w:rsidRDefault="00A17083" w:rsidP="00A17083">
      <w:pPr>
        <w:pStyle w:val="Geenafstand"/>
        <w:numPr>
          <w:ilvl w:val="0"/>
          <w:numId w:val="2"/>
        </w:numPr>
        <w:spacing w:line="230" w:lineRule="exact"/>
        <w:ind w:left="426" w:hanging="426"/>
        <w:rPr>
          <w:rFonts w:ascii="Klavika Basic Regular" w:hAnsi="Klavika Basic Regular" w:cs="Arial"/>
        </w:rPr>
      </w:pPr>
      <w:r w:rsidRPr="00FE68DA">
        <w:rPr>
          <w:rFonts w:ascii="Klavika Basic Regular" w:hAnsi="Klavika Basic Regular" w:cs="Arial"/>
        </w:rPr>
        <w:t>Voor alle psychiaters, artsen en klinisch psychologen geldt daarbij dat men tevens competent is op het gebied van diagnostiek en indicatiestelling.</w:t>
      </w:r>
    </w:p>
    <w:p w14:paraId="10A411CF" w14:textId="77777777" w:rsidR="00A17083" w:rsidRPr="00FE68DA" w:rsidRDefault="00A17083" w:rsidP="00A17083">
      <w:pPr>
        <w:tabs>
          <w:tab w:val="left" w:pos="360"/>
        </w:tabs>
        <w:spacing w:line="230" w:lineRule="exact"/>
        <w:rPr>
          <w:rFonts w:ascii="Klavika Basic Regular" w:hAnsi="Klavika Basic Regular" w:cs="Arial"/>
          <w:sz w:val="22"/>
          <w:szCs w:val="22"/>
        </w:rPr>
      </w:pPr>
    </w:p>
    <w:p w14:paraId="014BF51D" w14:textId="77777777" w:rsidR="00A17083" w:rsidRPr="00FE68DA" w:rsidRDefault="00A17083" w:rsidP="00A17083">
      <w:pPr>
        <w:tabs>
          <w:tab w:val="left" w:pos="360"/>
        </w:tabs>
        <w:spacing w:line="230" w:lineRule="exact"/>
        <w:rPr>
          <w:rFonts w:ascii="Klavika Basic Regular" w:hAnsi="Klavika Basic Regular" w:cs="Arial"/>
          <w:b/>
          <w:sz w:val="22"/>
          <w:szCs w:val="22"/>
        </w:rPr>
      </w:pPr>
      <w:r w:rsidRPr="00FE68DA">
        <w:rPr>
          <w:rFonts w:ascii="Klavika Basic Regular" w:hAnsi="Klavika Basic Regular" w:cs="Arial"/>
          <w:b/>
          <w:sz w:val="22"/>
          <w:szCs w:val="22"/>
        </w:rPr>
        <w:t>Doelstellingen van de cursus/training:</w:t>
      </w:r>
    </w:p>
    <w:p w14:paraId="09AD6D48" w14:textId="77777777" w:rsidR="00842105" w:rsidRDefault="00A17083" w:rsidP="00842105">
      <w:pPr>
        <w:pStyle w:val="Lijstalinea"/>
        <w:numPr>
          <w:ilvl w:val="0"/>
          <w:numId w:val="4"/>
        </w:numPr>
        <w:tabs>
          <w:tab w:val="left" w:pos="360"/>
        </w:tabs>
        <w:spacing w:line="230" w:lineRule="exact"/>
        <w:rPr>
          <w:rFonts w:ascii="Klavika Basic Regular" w:hAnsi="Klavika Basic Regular" w:cs="Arial"/>
          <w:sz w:val="22"/>
          <w:szCs w:val="22"/>
        </w:rPr>
      </w:pPr>
      <w:r w:rsidRPr="00842105">
        <w:rPr>
          <w:rFonts w:ascii="Klavika Basic Regular" w:hAnsi="Klavika Basic Regular" w:cs="Arial"/>
          <w:sz w:val="22"/>
          <w:szCs w:val="22"/>
        </w:rPr>
        <w:t xml:space="preserve">Kennis krijgen over de algemene uitgangspunten van de multidisciplinaire richtlijn voor diagnostiek en </w:t>
      </w:r>
      <w:r w:rsidRPr="00842105">
        <w:rPr>
          <w:rFonts w:ascii="Klavika Basic Regular" w:hAnsi="Klavika Basic Regular" w:cs="Arial"/>
          <w:sz w:val="22"/>
          <w:szCs w:val="22"/>
        </w:rPr>
        <w:tab/>
        <w:t xml:space="preserve">behandeling van suïcidaal gedrag (Van Hemert e.a. 2011). </w:t>
      </w:r>
    </w:p>
    <w:p w14:paraId="258B2A76" w14:textId="77777777" w:rsidR="00842105" w:rsidRDefault="00A17083" w:rsidP="00842105">
      <w:pPr>
        <w:pStyle w:val="Lijstalinea"/>
        <w:numPr>
          <w:ilvl w:val="0"/>
          <w:numId w:val="4"/>
        </w:numPr>
        <w:tabs>
          <w:tab w:val="left" w:pos="360"/>
        </w:tabs>
        <w:spacing w:line="230" w:lineRule="exact"/>
        <w:rPr>
          <w:rFonts w:ascii="Klavika Basic Regular" w:hAnsi="Klavika Basic Regular" w:cs="Arial"/>
          <w:sz w:val="22"/>
          <w:szCs w:val="22"/>
        </w:rPr>
      </w:pPr>
      <w:r w:rsidRPr="00842105">
        <w:rPr>
          <w:rFonts w:ascii="Klavika Basic Regular" w:hAnsi="Klavika Basic Regular" w:cs="Arial"/>
          <w:sz w:val="22"/>
          <w:szCs w:val="22"/>
        </w:rPr>
        <w:t>Contact maken met een suïcidale cliënt door de suïcidale gedachten bespreekbaar te maken.</w:t>
      </w:r>
    </w:p>
    <w:p w14:paraId="22E57C72" w14:textId="77777777" w:rsidR="00842105" w:rsidRDefault="00A17083" w:rsidP="00842105">
      <w:pPr>
        <w:pStyle w:val="Lijstalinea"/>
        <w:numPr>
          <w:ilvl w:val="0"/>
          <w:numId w:val="4"/>
        </w:numPr>
        <w:tabs>
          <w:tab w:val="left" w:pos="360"/>
        </w:tabs>
        <w:spacing w:line="230" w:lineRule="exact"/>
        <w:rPr>
          <w:rFonts w:ascii="Klavika Basic Regular" w:hAnsi="Klavika Basic Regular" w:cs="Arial"/>
          <w:sz w:val="22"/>
          <w:szCs w:val="22"/>
        </w:rPr>
      </w:pPr>
      <w:r w:rsidRPr="00842105">
        <w:rPr>
          <w:rFonts w:ascii="Klavika Basic Regular" w:hAnsi="Klavika Basic Regular" w:cs="Arial"/>
          <w:sz w:val="22"/>
          <w:szCs w:val="22"/>
        </w:rPr>
        <w:t>Kennis verwerven over algemene risico- en beschermende factoren voor suïcidaal gedrag aan de hand</w:t>
      </w:r>
      <w:r w:rsidR="00842105" w:rsidRPr="00842105">
        <w:rPr>
          <w:rFonts w:ascii="Klavika Basic Regular" w:hAnsi="Klavika Basic Regular" w:cs="Arial"/>
          <w:sz w:val="22"/>
          <w:szCs w:val="22"/>
        </w:rPr>
        <w:t xml:space="preserve"> </w:t>
      </w:r>
      <w:r w:rsidRPr="00842105">
        <w:rPr>
          <w:rFonts w:ascii="Klavika Basic Regular" w:hAnsi="Klavika Basic Regular" w:cs="Arial"/>
          <w:sz w:val="22"/>
          <w:szCs w:val="22"/>
        </w:rPr>
        <w:t>van het stress-kwetsbaarheidsmodel (</w:t>
      </w:r>
      <w:proofErr w:type="spellStart"/>
      <w:r w:rsidRPr="00842105">
        <w:rPr>
          <w:rFonts w:ascii="Klavika Basic Regular" w:hAnsi="Klavika Basic Regular" w:cs="Arial"/>
          <w:sz w:val="22"/>
          <w:szCs w:val="22"/>
        </w:rPr>
        <w:t>Goldney</w:t>
      </w:r>
      <w:proofErr w:type="spellEnd"/>
      <w:r w:rsidRPr="00842105">
        <w:rPr>
          <w:rFonts w:ascii="Klavika Basic Regular" w:hAnsi="Klavika Basic Regular" w:cs="Arial"/>
          <w:sz w:val="22"/>
          <w:szCs w:val="22"/>
        </w:rPr>
        <w:t xml:space="preserve">, 2008) en het model voor </w:t>
      </w:r>
      <w:proofErr w:type="spellStart"/>
      <w:r w:rsidRPr="00842105">
        <w:rPr>
          <w:rFonts w:ascii="Klavika Basic Regular" w:hAnsi="Klavika Basic Regular" w:cs="Arial"/>
          <w:sz w:val="22"/>
          <w:szCs w:val="22"/>
        </w:rPr>
        <w:t>entrapment</w:t>
      </w:r>
      <w:proofErr w:type="spellEnd"/>
      <w:r w:rsidRPr="00842105">
        <w:rPr>
          <w:rFonts w:ascii="Klavika Basic Regular" w:hAnsi="Klavika Basic Regular" w:cs="Arial"/>
          <w:sz w:val="22"/>
          <w:szCs w:val="22"/>
        </w:rPr>
        <w:t xml:space="preserve"> (Williams, 2005)</w:t>
      </w:r>
      <w:r w:rsidR="00842105" w:rsidRPr="00842105">
        <w:rPr>
          <w:rFonts w:ascii="Klavika Basic Regular" w:hAnsi="Klavika Basic Regular" w:cs="Arial"/>
          <w:sz w:val="22"/>
          <w:szCs w:val="22"/>
        </w:rPr>
        <w:t>.</w:t>
      </w:r>
    </w:p>
    <w:p w14:paraId="7AD580A7" w14:textId="77777777" w:rsidR="00842105" w:rsidRDefault="00A17083" w:rsidP="00842105">
      <w:pPr>
        <w:pStyle w:val="Lijstalinea"/>
        <w:numPr>
          <w:ilvl w:val="0"/>
          <w:numId w:val="4"/>
        </w:numPr>
        <w:tabs>
          <w:tab w:val="left" w:pos="360"/>
        </w:tabs>
        <w:spacing w:line="230" w:lineRule="exact"/>
        <w:rPr>
          <w:rFonts w:ascii="Klavika Basic Regular" w:hAnsi="Klavika Basic Regular" w:cs="Arial"/>
          <w:sz w:val="22"/>
          <w:szCs w:val="22"/>
        </w:rPr>
      </w:pPr>
      <w:r w:rsidRPr="00842105">
        <w:rPr>
          <w:rFonts w:ascii="Klavika Basic Regular" w:hAnsi="Klavika Basic Regular" w:cs="Arial"/>
          <w:sz w:val="22"/>
          <w:szCs w:val="22"/>
        </w:rPr>
        <w:t>Leren op systematische wijze suïcidaal gedrag te onderzoeken.</w:t>
      </w:r>
    </w:p>
    <w:p w14:paraId="003FC22B" w14:textId="3CC55EE0" w:rsidR="00A17083" w:rsidRPr="00842105" w:rsidRDefault="00A17083" w:rsidP="00842105">
      <w:pPr>
        <w:pStyle w:val="Lijstalinea"/>
        <w:numPr>
          <w:ilvl w:val="0"/>
          <w:numId w:val="4"/>
        </w:numPr>
        <w:tabs>
          <w:tab w:val="left" w:pos="360"/>
        </w:tabs>
        <w:spacing w:line="230" w:lineRule="exact"/>
        <w:rPr>
          <w:rFonts w:ascii="Klavika Basic Regular" w:hAnsi="Klavika Basic Regular" w:cs="Arial"/>
          <w:sz w:val="22"/>
          <w:szCs w:val="22"/>
        </w:rPr>
      </w:pPr>
      <w:r w:rsidRPr="00842105">
        <w:rPr>
          <w:rFonts w:ascii="Klavika Basic Regular" w:hAnsi="Klavika Basic Regular" w:cs="Arial"/>
          <w:sz w:val="22"/>
          <w:szCs w:val="22"/>
        </w:rPr>
        <w:t>Op basis van dit onderzoek vanuit de eigen discipline bepalen en onderbou</w:t>
      </w:r>
      <w:r w:rsidR="00842105" w:rsidRPr="00842105">
        <w:rPr>
          <w:rFonts w:ascii="Klavika Basic Regular" w:hAnsi="Klavika Basic Regular" w:cs="Arial"/>
          <w:sz w:val="22"/>
          <w:szCs w:val="22"/>
        </w:rPr>
        <w:t xml:space="preserve">wen welk beleid het risico van </w:t>
      </w:r>
      <w:r w:rsidRPr="00842105">
        <w:rPr>
          <w:rFonts w:ascii="Klavika Basic Regular" w:hAnsi="Klavika Basic Regular" w:cs="Arial"/>
          <w:sz w:val="22"/>
          <w:szCs w:val="22"/>
        </w:rPr>
        <w:t>(recidiverend) suïcidaal gedrag op de korte- en lange termijn kan verminderen.</w:t>
      </w:r>
    </w:p>
    <w:p w14:paraId="290894FC" w14:textId="77777777" w:rsidR="00A17083" w:rsidRPr="00FE68DA" w:rsidRDefault="00A17083" w:rsidP="00A17083">
      <w:pPr>
        <w:tabs>
          <w:tab w:val="left" w:pos="360"/>
        </w:tabs>
        <w:spacing w:line="230" w:lineRule="exact"/>
        <w:rPr>
          <w:rFonts w:ascii="Klavika Basic Regular" w:hAnsi="Klavika Basic Regular" w:cs="Arial"/>
          <w:sz w:val="22"/>
          <w:szCs w:val="22"/>
        </w:rPr>
      </w:pPr>
    </w:p>
    <w:p w14:paraId="49484537" w14:textId="77777777" w:rsidR="00A17083" w:rsidRPr="00FE68DA" w:rsidRDefault="00A17083" w:rsidP="00A17083">
      <w:pPr>
        <w:tabs>
          <w:tab w:val="left" w:pos="360"/>
        </w:tabs>
        <w:spacing w:line="230" w:lineRule="exact"/>
        <w:rPr>
          <w:rFonts w:ascii="Klavika Basic Regular" w:hAnsi="Klavika Basic Regular" w:cs="Arial"/>
          <w:b/>
          <w:sz w:val="22"/>
          <w:szCs w:val="22"/>
        </w:rPr>
      </w:pPr>
      <w:r w:rsidRPr="00FE68DA">
        <w:rPr>
          <w:rFonts w:ascii="Klavika Basic Regular" w:hAnsi="Klavika Basic Regular" w:cs="Arial"/>
          <w:b/>
          <w:sz w:val="22"/>
          <w:szCs w:val="22"/>
        </w:rPr>
        <w:t>De trainee is na de training in staat om:</w:t>
      </w:r>
    </w:p>
    <w:p w14:paraId="47F48FF2" w14:textId="77777777" w:rsidR="00842105" w:rsidRDefault="00A17083" w:rsidP="00112C58">
      <w:pPr>
        <w:pStyle w:val="Lijstalinea"/>
        <w:numPr>
          <w:ilvl w:val="0"/>
          <w:numId w:val="5"/>
        </w:numPr>
        <w:tabs>
          <w:tab w:val="left" w:pos="360"/>
        </w:tabs>
        <w:spacing w:line="230" w:lineRule="exact"/>
        <w:rPr>
          <w:rFonts w:ascii="Klavika Basic Regular" w:hAnsi="Klavika Basic Regular" w:cs="Arial"/>
          <w:sz w:val="22"/>
          <w:szCs w:val="22"/>
        </w:rPr>
      </w:pPr>
      <w:r w:rsidRPr="00842105">
        <w:rPr>
          <w:rFonts w:ascii="Klavika Basic Regular" w:hAnsi="Klavika Basic Regular" w:cs="Arial"/>
          <w:sz w:val="22"/>
          <w:szCs w:val="22"/>
        </w:rPr>
        <w:t>Om te gaan met suïcidale cliënten vanuit de algemene principes van de mul</w:t>
      </w:r>
      <w:r w:rsidR="00842105" w:rsidRPr="00842105">
        <w:rPr>
          <w:rFonts w:ascii="Klavika Basic Regular" w:hAnsi="Klavika Basic Regular" w:cs="Arial"/>
          <w:sz w:val="22"/>
          <w:szCs w:val="22"/>
        </w:rPr>
        <w:t xml:space="preserve">tidisciplinaire richtlijn voor </w:t>
      </w:r>
      <w:r w:rsidRPr="00842105">
        <w:rPr>
          <w:rFonts w:ascii="Klavika Basic Regular" w:hAnsi="Klavika Basic Regular" w:cs="Arial"/>
          <w:sz w:val="22"/>
          <w:szCs w:val="22"/>
        </w:rPr>
        <w:t xml:space="preserve">diagnostiek en behandeling van suïcidaal gedrag. </w:t>
      </w:r>
    </w:p>
    <w:p w14:paraId="5D17EF1F" w14:textId="77777777" w:rsidR="00842105" w:rsidRDefault="00A17083" w:rsidP="00212F04">
      <w:pPr>
        <w:pStyle w:val="Lijstalinea"/>
        <w:numPr>
          <w:ilvl w:val="0"/>
          <w:numId w:val="5"/>
        </w:numPr>
        <w:tabs>
          <w:tab w:val="left" w:pos="360"/>
        </w:tabs>
        <w:spacing w:line="230" w:lineRule="exact"/>
        <w:rPr>
          <w:rFonts w:ascii="Klavika Basic Regular" w:hAnsi="Klavika Basic Regular" w:cs="Arial"/>
          <w:sz w:val="22"/>
          <w:szCs w:val="22"/>
        </w:rPr>
      </w:pPr>
      <w:r w:rsidRPr="00842105">
        <w:rPr>
          <w:rFonts w:ascii="Klavika Basic Regular" w:hAnsi="Klavika Basic Regular" w:cs="Arial"/>
          <w:sz w:val="22"/>
          <w:szCs w:val="22"/>
        </w:rPr>
        <w:t>Met een suïcidale cliënt het suïcidale gedrag bespreekbaar te maken vo</w:t>
      </w:r>
      <w:r w:rsidR="00842105" w:rsidRPr="00842105">
        <w:rPr>
          <w:rFonts w:ascii="Klavika Basic Regular" w:hAnsi="Klavika Basic Regular" w:cs="Arial"/>
          <w:sz w:val="22"/>
          <w:szCs w:val="22"/>
        </w:rPr>
        <w:t xml:space="preserve">lgens de methodiek van contact </w:t>
      </w:r>
      <w:r w:rsidRPr="00842105">
        <w:rPr>
          <w:rFonts w:ascii="Klavika Basic Regular" w:hAnsi="Klavika Basic Regular" w:cs="Arial"/>
          <w:sz w:val="22"/>
          <w:szCs w:val="22"/>
        </w:rPr>
        <w:t>maken, valideren, exploreren.</w:t>
      </w:r>
    </w:p>
    <w:p w14:paraId="3C4334CD" w14:textId="77777777" w:rsidR="00842105" w:rsidRDefault="00A17083" w:rsidP="00A36D66">
      <w:pPr>
        <w:pStyle w:val="Lijstalinea"/>
        <w:numPr>
          <w:ilvl w:val="0"/>
          <w:numId w:val="5"/>
        </w:numPr>
        <w:tabs>
          <w:tab w:val="left" w:pos="360"/>
        </w:tabs>
        <w:spacing w:line="230" w:lineRule="exact"/>
        <w:rPr>
          <w:rFonts w:ascii="Klavika Basic Regular" w:hAnsi="Klavika Basic Regular" w:cs="Arial"/>
          <w:sz w:val="22"/>
          <w:szCs w:val="22"/>
        </w:rPr>
      </w:pPr>
      <w:r w:rsidRPr="00842105">
        <w:rPr>
          <w:rFonts w:ascii="Klavika Basic Regular" w:hAnsi="Klavika Basic Regular" w:cs="Arial"/>
          <w:sz w:val="22"/>
          <w:szCs w:val="22"/>
        </w:rPr>
        <w:t>Risicofactoren en beschermende factoren voor suïcidaal gedrag bij suïcidale cliënten  te herkennen, valideren en exploreren in contact met de (suïcidale) cliënt en dienst naasten.</w:t>
      </w:r>
    </w:p>
    <w:p w14:paraId="10C82366" w14:textId="77777777" w:rsidR="00842105" w:rsidRDefault="00A17083" w:rsidP="00AF20C9">
      <w:pPr>
        <w:pStyle w:val="Lijstalinea"/>
        <w:numPr>
          <w:ilvl w:val="0"/>
          <w:numId w:val="5"/>
        </w:numPr>
        <w:tabs>
          <w:tab w:val="left" w:pos="360"/>
        </w:tabs>
        <w:spacing w:line="230" w:lineRule="exact"/>
        <w:rPr>
          <w:rFonts w:ascii="Klavika Basic Regular" w:hAnsi="Klavika Basic Regular" w:cs="Arial"/>
          <w:sz w:val="22"/>
          <w:szCs w:val="22"/>
        </w:rPr>
      </w:pPr>
      <w:r w:rsidRPr="00842105">
        <w:rPr>
          <w:rFonts w:ascii="Klavika Basic Regular" w:hAnsi="Klavika Basic Regular" w:cs="Arial"/>
          <w:sz w:val="22"/>
          <w:szCs w:val="22"/>
        </w:rPr>
        <w:t>Kennis van mogelijke risico- en beschermende factoren te gebruiken om het contact met de suïcidale cliënt en diens naasten aan te gaan en te verdiepen.</w:t>
      </w:r>
    </w:p>
    <w:p w14:paraId="7C8A5CBE" w14:textId="77777777" w:rsidR="00842105" w:rsidRDefault="00A17083" w:rsidP="00771E77">
      <w:pPr>
        <w:pStyle w:val="Lijstalinea"/>
        <w:numPr>
          <w:ilvl w:val="0"/>
          <w:numId w:val="5"/>
        </w:numPr>
        <w:tabs>
          <w:tab w:val="left" w:pos="360"/>
        </w:tabs>
        <w:spacing w:line="230" w:lineRule="exact"/>
        <w:rPr>
          <w:rFonts w:ascii="Klavika Basic Regular" w:hAnsi="Klavika Basic Regular" w:cs="Arial"/>
          <w:sz w:val="22"/>
          <w:szCs w:val="22"/>
        </w:rPr>
      </w:pPr>
      <w:r w:rsidRPr="00842105">
        <w:rPr>
          <w:rFonts w:ascii="Klavika Basic Regular" w:hAnsi="Klavika Basic Regular" w:cs="Arial"/>
          <w:sz w:val="22"/>
          <w:szCs w:val="22"/>
        </w:rPr>
        <w:t>Op basis van deze kennis een structuurdiagnose formuleren van het suïcidale gedrag.</w:t>
      </w:r>
    </w:p>
    <w:p w14:paraId="6B1A8CB9" w14:textId="77777777" w:rsidR="00842105" w:rsidRDefault="00A17083" w:rsidP="00BC0F49">
      <w:pPr>
        <w:pStyle w:val="Lijstalinea"/>
        <w:numPr>
          <w:ilvl w:val="0"/>
          <w:numId w:val="5"/>
        </w:numPr>
        <w:tabs>
          <w:tab w:val="left" w:pos="360"/>
        </w:tabs>
        <w:spacing w:line="230" w:lineRule="exact"/>
        <w:rPr>
          <w:rFonts w:ascii="Klavika Basic Regular" w:hAnsi="Klavika Basic Regular" w:cs="Arial"/>
          <w:sz w:val="22"/>
          <w:szCs w:val="22"/>
        </w:rPr>
      </w:pPr>
      <w:r w:rsidRPr="00842105">
        <w:rPr>
          <w:rFonts w:ascii="Klavika Basic Regular" w:hAnsi="Klavika Basic Regular" w:cs="Arial"/>
          <w:sz w:val="22"/>
          <w:szCs w:val="22"/>
        </w:rPr>
        <w:t>Heeft oog voor de veiligheid van de suïcidale cliënt met inbegrip van het scheppen van voorwaarden voor de continuïteit van zorg aan de cliënt.</w:t>
      </w:r>
    </w:p>
    <w:p w14:paraId="4F1F437D" w14:textId="60850B97" w:rsidR="00A17083" w:rsidRPr="00842105" w:rsidRDefault="00A17083" w:rsidP="00BC0F49">
      <w:pPr>
        <w:pStyle w:val="Lijstalinea"/>
        <w:numPr>
          <w:ilvl w:val="0"/>
          <w:numId w:val="5"/>
        </w:numPr>
        <w:tabs>
          <w:tab w:val="left" w:pos="360"/>
        </w:tabs>
        <w:spacing w:line="230" w:lineRule="exact"/>
        <w:rPr>
          <w:rFonts w:ascii="Klavika Basic Regular" w:hAnsi="Klavika Basic Regular" w:cs="Arial"/>
          <w:sz w:val="22"/>
          <w:szCs w:val="22"/>
        </w:rPr>
      </w:pPr>
      <w:r w:rsidRPr="00842105">
        <w:rPr>
          <w:rFonts w:ascii="Klavika Basic Regular" w:hAnsi="Klavika Basic Regular" w:cs="Arial"/>
          <w:sz w:val="22"/>
          <w:szCs w:val="22"/>
        </w:rPr>
        <w:t xml:space="preserve">Een bijdrage te leveren aan de multidisciplinaire behandeling van de suïcidale cliënt. </w:t>
      </w:r>
    </w:p>
    <w:p w14:paraId="7D6CF443" w14:textId="77777777" w:rsidR="00A17083" w:rsidRPr="00FE68DA" w:rsidRDefault="00A17083" w:rsidP="00A17083">
      <w:pPr>
        <w:tabs>
          <w:tab w:val="left" w:pos="360"/>
        </w:tabs>
        <w:spacing w:line="230" w:lineRule="exact"/>
        <w:rPr>
          <w:rFonts w:ascii="Klavika Basic Regular" w:hAnsi="Klavika Basic Regular" w:cs="Arial"/>
          <w:sz w:val="22"/>
          <w:szCs w:val="22"/>
        </w:rPr>
      </w:pPr>
    </w:p>
    <w:p w14:paraId="57E3B715" w14:textId="77777777" w:rsidR="00A17083" w:rsidRPr="00FE68DA" w:rsidRDefault="00A17083" w:rsidP="00A17083">
      <w:pPr>
        <w:tabs>
          <w:tab w:val="left" w:pos="360"/>
        </w:tabs>
        <w:spacing w:line="230" w:lineRule="exact"/>
        <w:rPr>
          <w:rFonts w:ascii="Klavika Basic Regular" w:hAnsi="Klavika Basic Regular" w:cs="Arial"/>
          <w:b/>
          <w:sz w:val="22"/>
          <w:szCs w:val="22"/>
        </w:rPr>
      </w:pPr>
      <w:r w:rsidRPr="00FE68DA">
        <w:rPr>
          <w:rFonts w:ascii="Klavika Basic Regular" w:hAnsi="Klavika Basic Regular" w:cs="Arial"/>
          <w:b/>
          <w:sz w:val="22"/>
          <w:szCs w:val="22"/>
        </w:rPr>
        <w:t xml:space="preserve">Duur </w:t>
      </w:r>
      <w:r w:rsidRPr="00FE68DA">
        <w:rPr>
          <w:rFonts w:ascii="Klavika Basic Regular" w:hAnsi="Klavika Basic Regular" w:cs="Arial"/>
          <w:sz w:val="22"/>
          <w:szCs w:val="22"/>
        </w:rPr>
        <w:t>(studiebelasting/cursusomvang):</w:t>
      </w:r>
      <w:r w:rsidRPr="00FE68DA">
        <w:rPr>
          <w:rFonts w:ascii="Klavika Basic Regular" w:hAnsi="Klavika Basic Regular" w:cs="Arial"/>
          <w:b/>
          <w:sz w:val="22"/>
          <w:szCs w:val="22"/>
        </w:rPr>
        <w:t xml:space="preserve"> </w:t>
      </w:r>
    </w:p>
    <w:p w14:paraId="55F38D80" w14:textId="08323FA8" w:rsidR="00A17083" w:rsidRPr="00FE68DA" w:rsidRDefault="00A17083" w:rsidP="00A17083">
      <w:pPr>
        <w:rPr>
          <w:rFonts w:ascii="Klavika Basic Regular" w:hAnsi="Klavika Basic Regular" w:cs="Arial"/>
          <w:sz w:val="22"/>
          <w:szCs w:val="22"/>
        </w:rPr>
      </w:pPr>
      <w:r w:rsidRPr="00FE68DA">
        <w:rPr>
          <w:rFonts w:ascii="Klavika Basic Regular" w:hAnsi="Klavika Basic Regular" w:cs="Arial"/>
          <w:sz w:val="22"/>
          <w:szCs w:val="22"/>
        </w:rPr>
        <w:t xml:space="preserve">8 contacturen (= 1 dag) + voorbereiding, </w:t>
      </w:r>
      <w:r w:rsidR="00842105" w:rsidRPr="00FE68DA">
        <w:rPr>
          <w:rFonts w:ascii="Klavika Basic Regular" w:hAnsi="Klavika Basic Regular" w:cs="Arial"/>
          <w:sz w:val="22"/>
          <w:szCs w:val="22"/>
        </w:rPr>
        <w:t>o.a.</w:t>
      </w:r>
      <w:r w:rsidRPr="00FE68DA">
        <w:rPr>
          <w:rFonts w:ascii="Klavika Basic Regular" w:hAnsi="Klavika Basic Regular" w:cs="Arial"/>
          <w:sz w:val="22"/>
          <w:szCs w:val="22"/>
        </w:rPr>
        <w:t xml:space="preserve"> samenvatting van de richtlijn voor diagnostiek en behandeling van suïcidaal gedrag e </w:t>
      </w:r>
      <w:proofErr w:type="spellStart"/>
      <w:r w:rsidRPr="00FE68DA">
        <w:rPr>
          <w:rFonts w:ascii="Klavika Basic Regular" w:hAnsi="Klavika Basic Regular" w:cs="Arial"/>
          <w:sz w:val="22"/>
          <w:szCs w:val="22"/>
        </w:rPr>
        <w:t>learning</w:t>
      </w:r>
      <w:proofErr w:type="spellEnd"/>
      <w:r w:rsidRPr="00FE68DA">
        <w:rPr>
          <w:rFonts w:ascii="Klavika Basic Regular" w:hAnsi="Klavika Basic Regular" w:cs="Arial"/>
          <w:sz w:val="22"/>
          <w:szCs w:val="22"/>
        </w:rPr>
        <w:t xml:space="preserve"> 506.3 Suïcidepreventie van de GGZ </w:t>
      </w:r>
      <w:proofErr w:type="spellStart"/>
      <w:r w:rsidRPr="00FE68DA">
        <w:rPr>
          <w:rFonts w:ascii="Klavika Basic Regular" w:hAnsi="Klavika Basic Regular" w:cs="Arial"/>
          <w:sz w:val="22"/>
          <w:szCs w:val="22"/>
        </w:rPr>
        <w:t>Ecademy</w:t>
      </w:r>
      <w:proofErr w:type="spellEnd"/>
      <w:r w:rsidRPr="00FE68DA">
        <w:rPr>
          <w:rFonts w:ascii="Klavika Basic Regular" w:hAnsi="Klavika Basic Regular" w:cs="Arial"/>
          <w:sz w:val="22"/>
          <w:szCs w:val="22"/>
        </w:rPr>
        <w:t xml:space="preserve">. </w:t>
      </w:r>
    </w:p>
    <w:p w14:paraId="7B883E6A" w14:textId="6ABAF688" w:rsidR="00A17083" w:rsidRDefault="00A17083" w:rsidP="00A17083">
      <w:pPr>
        <w:tabs>
          <w:tab w:val="left" w:pos="360"/>
        </w:tabs>
        <w:spacing w:line="230" w:lineRule="exact"/>
        <w:rPr>
          <w:rFonts w:ascii="Klavika Basic Regular" w:hAnsi="Klavika Basic Regular" w:cs="Arial"/>
          <w:b/>
          <w:sz w:val="22"/>
          <w:szCs w:val="22"/>
        </w:rPr>
      </w:pPr>
    </w:p>
    <w:p w14:paraId="2190A9BB" w14:textId="611F35AD" w:rsidR="000626F0" w:rsidRDefault="000626F0" w:rsidP="00A17083">
      <w:pPr>
        <w:tabs>
          <w:tab w:val="left" w:pos="360"/>
        </w:tabs>
        <w:spacing w:line="230" w:lineRule="exact"/>
        <w:rPr>
          <w:rFonts w:ascii="Klavika Basic Regular" w:hAnsi="Klavika Basic Regular" w:cs="Arial"/>
          <w:b/>
          <w:sz w:val="22"/>
          <w:szCs w:val="22"/>
        </w:rPr>
      </w:pPr>
      <w:r>
        <w:rPr>
          <w:rFonts w:ascii="Klavika Basic Regular" w:hAnsi="Klavika Basic Regular" w:cs="Arial"/>
          <w:b/>
          <w:sz w:val="22"/>
          <w:szCs w:val="22"/>
        </w:rPr>
        <w:t>Programma</w:t>
      </w:r>
    </w:p>
    <w:p w14:paraId="055B20B7" w14:textId="4DAD6E55" w:rsidR="000626F0" w:rsidRDefault="000626F0" w:rsidP="00A17083">
      <w:pPr>
        <w:tabs>
          <w:tab w:val="left" w:pos="360"/>
        </w:tabs>
        <w:spacing w:line="230" w:lineRule="exact"/>
        <w:rPr>
          <w:rFonts w:ascii="Klavika Basic Regular" w:hAnsi="Klavika Basic Regular" w:cs="Arial"/>
          <w:sz w:val="22"/>
          <w:szCs w:val="22"/>
        </w:rPr>
      </w:pPr>
      <w:r>
        <w:rPr>
          <w:rFonts w:ascii="Klavika Basic Regular" w:hAnsi="Klavika Basic Regular" w:cs="Arial"/>
          <w:sz w:val="22"/>
          <w:szCs w:val="22"/>
        </w:rPr>
        <w:t xml:space="preserve">9.00 – 9.30 </w:t>
      </w:r>
      <w:r>
        <w:rPr>
          <w:rFonts w:ascii="Klavika Basic Regular" w:hAnsi="Klavika Basic Regular" w:cs="Arial"/>
          <w:sz w:val="22"/>
          <w:szCs w:val="22"/>
        </w:rPr>
        <w:tab/>
        <w:t>Inleiding</w:t>
      </w:r>
    </w:p>
    <w:p w14:paraId="116E9F4E" w14:textId="242D864B" w:rsidR="000626F0" w:rsidRDefault="000626F0" w:rsidP="00A17083">
      <w:pPr>
        <w:tabs>
          <w:tab w:val="left" w:pos="360"/>
        </w:tabs>
        <w:spacing w:line="230" w:lineRule="exact"/>
        <w:rPr>
          <w:rFonts w:ascii="Klavika Basic Regular" w:hAnsi="Klavika Basic Regular" w:cs="Arial"/>
          <w:sz w:val="22"/>
          <w:szCs w:val="22"/>
        </w:rPr>
      </w:pPr>
      <w:r>
        <w:rPr>
          <w:rFonts w:ascii="Klavika Basic Regular" w:hAnsi="Klavika Basic Regular" w:cs="Arial"/>
          <w:sz w:val="22"/>
          <w:szCs w:val="22"/>
        </w:rPr>
        <w:t>9.30 – 10.15</w:t>
      </w:r>
      <w:r>
        <w:rPr>
          <w:rFonts w:ascii="Klavika Basic Regular" w:hAnsi="Klavika Basic Regular" w:cs="Arial"/>
          <w:sz w:val="22"/>
          <w:szCs w:val="22"/>
        </w:rPr>
        <w:tab/>
        <w:t>Principes voor de omgang met suïcidaal gedrag</w:t>
      </w:r>
    </w:p>
    <w:p w14:paraId="0185BD12" w14:textId="1641AACE" w:rsidR="000626F0" w:rsidRDefault="000626F0" w:rsidP="00A17083">
      <w:pPr>
        <w:tabs>
          <w:tab w:val="left" w:pos="360"/>
        </w:tabs>
        <w:spacing w:line="230" w:lineRule="exact"/>
        <w:rPr>
          <w:rFonts w:ascii="Klavika Basic Regular" w:hAnsi="Klavika Basic Regular" w:cs="Arial"/>
          <w:sz w:val="22"/>
          <w:szCs w:val="22"/>
        </w:rPr>
      </w:pPr>
      <w:r>
        <w:rPr>
          <w:rFonts w:ascii="Klavika Basic Regular" w:hAnsi="Klavika Basic Regular" w:cs="Arial"/>
          <w:sz w:val="22"/>
          <w:szCs w:val="22"/>
        </w:rPr>
        <w:tab/>
      </w:r>
      <w:r>
        <w:rPr>
          <w:rFonts w:ascii="Klavika Basic Regular" w:hAnsi="Klavika Basic Regular" w:cs="Arial"/>
          <w:sz w:val="22"/>
          <w:szCs w:val="22"/>
        </w:rPr>
        <w:tab/>
      </w:r>
      <w:r>
        <w:rPr>
          <w:rFonts w:ascii="Klavika Basic Regular" w:hAnsi="Klavika Basic Regular" w:cs="Arial"/>
          <w:sz w:val="22"/>
          <w:szCs w:val="22"/>
        </w:rPr>
        <w:tab/>
        <w:t>Pauze</w:t>
      </w:r>
    </w:p>
    <w:p w14:paraId="6DB7F30F" w14:textId="74D6981C" w:rsidR="000626F0" w:rsidRDefault="000626F0" w:rsidP="00A17083">
      <w:pPr>
        <w:tabs>
          <w:tab w:val="left" w:pos="360"/>
        </w:tabs>
        <w:spacing w:line="230" w:lineRule="exact"/>
        <w:rPr>
          <w:rFonts w:ascii="Klavika Basic Regular" w:hAnsi="Klavika Basic Regular" w:cs="Arial"/>
          <w:sz w:val="22"/>
          <w:szCs w:val="22"/>
        </w:rPr>
      </w:pPr>
      <w:r>
        <w:rPr>
          <w:rFonts w:ascii="Klavika Basic Regular" w:hAnsi="Klavika Basic Regular" w:cs="Arial"/>
          <w:sz w:val="22"/>
          <w:szCs w:val="22"/>
        </w:rPr>
        <w:t>10.30 – 12.30</w:t>
      </w:r>
      <w:r>
        <w:rPr>
          <w:rFonts w:ascii="Klavika Basic Regular" w:hAnsi="Klavika Basic Regular" w:cs="Arial"/>
          <w:sz w:val="22"/>
          <w:szCs w:val="22"/>
        </w:rPr>
        <w:tab/>
        <w:t>Risicotaxatie en systematisch onderzoek van suïcidaal gedrag</w:t>
      </w:r>
    </w:p>
    <w:p w14:paraId="679670D1" w14:textId="48C33B04" w:rsidR="000626F0" w:rsidRDefault="000626F0" w:rsidP="00A17083">
      <w:pPr>
        <w:tabs>
          <w:tab w:val="left" w:pos="360"/>
        </w:tabs>
        <w:spacing w:line="230" w:lineRule="exact"/>
        <w:rPr>
          <w:rFonts w:ascii="Klavika Basic Regular" w:hAnsi="Klavika Basic Regular" w:cs="Arial"/>
          <w:sz w:val="22"/>
          <w:szCs w:val="22"/>
        </w:rPr>
      </w:pPr>
      <w:r>
        <w:rPr>
          <w:rFonts w:ascii="Klavika Basic Regular" w:hAnsi="Klavika Basic Regular" w:cs="Arial"/>
          <w:sz w:val="22"/>
          <w:szCs w:val="22"/>
        </w:rPr>
        <w:tab/>
      </w:r>
      <w:r>
        <w:rPr>
          <w:rFonts w:ascii="Klavika Basic Regular" w:hAnsi="Klavika Basic Regular" w:cs="Arial"/>
          <w:sz w:val="22"/>
          <w:szCs w:val="22"/>
        </w:rPr>
        <w:tab/>
      </w:r>
      <w:r>
        <w:rPr>
          <w:rFonts w:ascii="Klavika Basic Regular" w:hAnsi="Klavika Basic Regular" w:cs="Arial"/>
          <w:sz w:val="22"/>
          <w:szCs w:val="22"/>
        </w:rPr>
        <w:tab/>
        <w:t>Pauze</w:t>
      </w:r>
    </w:p>
    <w:p w14:paraId="04BBD795" w14:textId="0DA2CE46" w:rsidR="000626F0" w:rsidRDefault="000626F0" w:rsidP="00A17083">
      <w:pPr>
        <w:tabs>
          <w:tab w:val="left" w:pos="360"/>
        </w:tabs>
        <w:spacing w:line="230" w:lineRule="exact"/>
        <w:rPr>
          <w:rFonts w:ascii="Klavika Basic Regular" w:hAnsi="Klavika Basic Regular" w:cs="Arial"/>
          <w:sz w:val="22"/>
          <w:szCs w:val="22"/>
        </w:rPr>
      </w:pPr>
      <w:r>
        <w:rPr>
          <w:rFonts w:ascii="Klavika Basic Regular" w:hAnsi="Klavika Basic Regular" w:cs="Arial"/>
          <w:sz w:val="22"/>
          <w:szCs w:val="22"/>
        </w:rPr>
        <w:t>13.00 – 14.30</w:t>
      </w:r>
      <w:r>
        <w:rPr>
          <w:rFonts w:ascii="Klavika Basic Regular" w:hAnsi="Klavika Basic Regular" w:cs="Arial"/>
          <w:sz w:val="22"/>
          <w:szCs w:val="22"/>
        </w:rPr>
        <w:tab/>
        <w:t>Structuurdiagnose van suïcidaal gedrag</w:t>
      </w:r>
    </w:p>
    <w:p w14:paraId="39D000B0" w14:textId="753D6790" w:rsidR="000626F0" w:rsidRDefault="000626F0" w:rsidP="00A17083">
      <w:pPr>
        <w:tabs>
          <w:tab w:val="left" w:pos="360"/>
        </w:tabs>
        <w:spacing w:line="230" w:lineRule="exact"/>
        <w:rPr>
          <w:rFonts w:ascii="Klavika Basic Regular" w:hAnsi="Klavika Basic Regular" w:cs="Arial"/>
          <w:sz w:val="22"/>
          <w:szCs w:val="22"/>
        </w:rPr>
      </w:pPr>
      <w:r>
        <w:rPr>
          <w:rFonts w:ascii="Klavika Basic Regular" w:hAnsi="Klavika Basic Regular" w:cs="Arial"/>
          <w:sz w:val="22"/>
          <w:szCs w:val="22"/>
        </w:rPr>
        <w:tab/>
      </w:r>
      <w:r>
        <w:rPr>
          <w:rFonts w:ascii="Klavika Basic Regular" w:hAnsi="Klavika Basic Regular" w:cs="Arial"/>
          <w:sz w:val="22"/>
          <w:szCs w:val="22"/>
        </w:rPr>
        <w:tab/>
      </w:r>
      <w:r>
        <w:rPr>
          <w:rFonts w:ascii="Klavika Basic Regular" w:hAnsi="Klavika Basic Regular" w:cs="Arial"/>
          <w:sz w:val="22"/>
          <w:szCs w:val="22"/>
        </w:rPr>
        <w:tab/>
        <w:t>Pauze</w:t>
      </w:r>
    </w:p>
    <w:p w14:paraId="4FBAE73D" w14:textId="7FB74255" w:rsidR="000626F0" w:rsidRDefault="000626F0" w:rsidP="00A17083">
      <w:pPr>
        <w:tabs>
          <w:tab w:val="left" w:pos="360"/>
        </w:tabs>
        <w:spacing w:line="230" w:lineRule="exact"/>
        <w:rPr>
          <w:rFonts w:ascii="Klavika Basic Regular" w:hAnsi="Klavika Basic Regular" w:cs="Arial"/>
          <w:sz w:val="22"/>
          <w:szCs w:val="22"/>
        </w:rPr>
      </w:pPr>
      <w:r>
        <w:rPr>
          <w:rFonts w:ascii="Klavika Basic Regular" w:hAnsi="Klavika Basic Regular" w:cs="Arial"/>
          <w:sz w:val="22"/>
          <w:szCs w:val="22"/>
        </w:rPr>
        <w:t>14.45 – 15.00</w:t>
      </w:r>
      <w:r>
        <w:rPr>
          <w:rFonts w:ascii="Klavika Basic Regular" w:hAnsi="Klavika Basic Regular" w:cs="Arial"/>
          <w:sz w:val="22"/>
          <w:szCs w:val="22"/>
        </w:rPr>
        <w:tab/>
        <w:t>Veiligheid en continuïteit van zorg</w:t>
      </w:r>
    </w:p>
    <w:p w14:paraId="3478AEC4" w14:textId="214AA027" w:rsidR="000626F0" w:rsidRDefault="000626F0" w:rsidP="00A17083">
      <w:pPr>
        <w:tabs>
          <w:tab w:val="left" w:pos="360"/>
        </w:tabs>
        <w:spacing w:line="230" w:lineRule="exact"/>
        <w:rPr>
          <w:rFonts w:ascii="Klavika Basic Regular" w:hAnsi="Klavika Basic Regular" w:cs="Arial"/>
          <w:sz w:val="22"/>
          <w:szCs w:val="22"/>
        </w:rPr>
      </w:pPr>
      <w:r>
        <w:rPr>
          <w:rFonts w:ascii="Klavika Basic Regular" w:hAnsi="Klavika Basic Regular" w:cs="Arial"/>
          <w:sz w:val="22"/>
          <w:szCs w:val="22"/>
        </w:rPr>
        <w:t>15.00 – 16.00</w:t>
      </w:r>
      <w:r>
        <w:rPr>
          <w:rFonts w:ascii="Klavika Basic Regular" w:hAnsi="Klavika Basic Regular" w:cs="Arial"/>
          <w:sz w:val="22"/>
          <w:szCs w:val="22"/>
        </w:rPr>
        <w:tab/>
        <w:t>Indicatiestelling en crisis- /signaleringsplan</w:t>
      </w:r>
    </w:p>
    <w:p w14:paraId="46EEC4F8" w14:textId="5F6CE49C" w:rsidR="000626F0" w:rsidRDefault="000626F0" w:rsidP="00A17083">
      <w:pPr>
        <w:tabs>
          <w:tab w:val="left" w:pos="360"/>
        </w:tabs>
        <w:spacing w:line="230" w:lineRule="exact"/>
        <w:rPr>
          <w:rFonts w:ascii="Klavika Basic Regular" w:hAnsi="Klavika Basic Regular" w:cs="Arial"/>
          <w:sz w:val="22"/>
          <w:szCs w:val="22"/>
        </w:rPr>
      </w:pPr>
      <w:r>
        <w:rPr>
          <w:rFonts w:ascii="Klavika Basic Regular" w:hAnsi="Klavika Basic Regular" w:cs="Arial"/>
          <w:sz w:val="22"/>
          <w:szCs w:val="22"/>
        </w:rPr>
        <w:t>16.00 – 16.30</w:t>
      </w:r>
      <w:r>
        <w:rPr>
          <w:rFonts w:ascii="Klavika Basic Regular" w:hAnsi="Klavika Basic Regular" w:cs="Arial"/>
          <w:sz w:val="22"/>
          <w:szCs w:val="22"/>
        </w:rPr>
        <w:tab/>
        <w:t>Discussie</w:t>
      </w:r>
    </w:p>
    <w:p w14:paraId="6F8B19E6" w14:textId="23AD8A55" w:rsidR="000626F0" w:rsidRDefault="000626F0" w:rsidP="00A17083">
      <w:pPr>
        <w:tabs>
          <w:tab w:val="left" w:pos="360"/>
        </w:tabs>
        <w:spacing w:line="230" w:lineRule="exact"/>
        <w:rPr>
          <w:rFonts w:ascii="Klavika Basic Regular" w:hAnsi="Klavika Basic Regular" w:cs="Arial"/>
          <w:sz w:val="22"/>
          <w:szCs w:val="22"/>
        </w:rPr>
      </w:pPr>
      <w:r>
        <w:rPr>
          <w:rFonts w:ascii="Klavika Basic Regular" w:hAnsi="Klavika Basic Regular" w:cs="Arial"/>
          <w:sz w:val="22"/>
          <w:szCs w:val="22"/>
        </w:rPr>
        <w:t>16.30 – 17.00</w:t>
      </w:r>
      <w:r>
        <w:rPr>
          <w:rFonts w:ascii="Klavika Basic Regular" w:hAnsi="Klavika Basic Regular" w:cs="Arial"/>
          <w:sz w:val="22"/>
          <w:szCs w:val="22"/>
        </w:rPr>
        <w:tab/>
        <w:t>Evaluatie</w:t>
      </w:r>
    </w:p>
    <w:p w14:paraId="53A0ACCE" w14:textId="60DD5D50" w:rsidR="000626F0" w:rsidRDefault="000626F0">
      <w:pPr>
        <w:rPr>
          <w:rFonts w:ascii="Klavika Basic Regular" w:hAnsi="Klavika Basic Regular" w:cs="Arial"/>
          <w:sz w:val="22"/>
          <w:szCs w:val="22"/>
        </w:rPr>
      </w:pPr>
      <w:r>
        <w:rPr>
          <w:rFonts w:ascii="Klavika Basic Regular" w:hAnsi="Klavika Basic Regular" w:cs="Arial"/>
          <w:sz w:val="22"/>
          <w:szCs w:val="22"/>
        </w:rPr>
        <w:br w:type="page"/>
      </w:r>
      <w:r>
        <w:rPr>
          <w:noProof/>
        </w:rPr>
        <mc:AlternateContent>
          <mc:Choice Requires="wps">
            <w:drawing>
              <wp:anchor distT="0" distB="0" distL="114300" distR="114300" simplePos="0" relativeHeight="251657728" behindDoc="0" locked="1" layoutInCell="1" allowOverlap="1" wp14:anchorId="27519DE1" wp14:editId="57E894F5">
                <wp:simplePos x="0" y="0"/>
                <wp:positionH relativeFrom="column">
                  <wp:posOffset>3067050</wp:posOffset>
                </wp:positionH>
                <wp:positionV relativeFrom="paragraph">
                  <wp:posOffset>371475</wp:posOffset>
                </wp:positionV>
                <wp:extent cx="3315335" cy="1028700"/>
                <wp:effectExtent l="0" t="0" r="0" b="12700"/>
                <wp:wrapSquare wrapText="bothSides"/>
                <wp:docPr id="9" name="Tekstvak 9"/>
                <wp:cNvGraphicFramePr/>
                <a:graphic xmlns:a="http://schemas.openxmlformats.org/drawingml/2006/main">
                  <a:graphicData uri="http://schemas.microsoft.com/office/word/2010/wordprocessingShape">
                    <wps:wsp>
                      <wps:cNvSpPr txBox="1"/>
                      <wps:spPr>
                        <a:xfrm>
                          <a:off x="0" y="0"/>
                          <a:ext cx="3315335"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8027F1A" w14:textId="77777777" w:rsidR="000626F0" w:rsidRDefault="000626F0" w:rsidP="000626F0">
                            <w:pPr>
                              <w:rPr>
                                <w:rFonts w:ascii="Klavika Basic Regular" w:hAnsi="Klavika Basic Regular"/>
                                <w:sz w:val="20"/>
                                <w:szCs w:val="20"/>
                              </w:rPr>
                            </w:pPr>
                            <w:r>
                              <w:rPr>
                                <w:rFonts w:ascii="Klavika Basic Regular" w:hAnsi="Klavika Basic Regular"/>
                                <w:sz w:val="20"/>
                                <w:szCs w:val="20"/>
                              </w:rPr>
                              <w:t xml:space="preserve">Kijk voor informatie over cursusdagen / tijden op de </w:t>
                            </w:r>
                            <w:hyperlink r:id="rId8" w:history="1">
                              <w:r w:rsidRPr="00006576">
                                <w:rPr>
                                  <w:rStyle w:val="Hyperlink"/>
                                  <w:rFonts w:ascii="Klavika Basic Regular" w:hAnsi="Klavika Basic Regular"/>
                                  <w:sz w:val="20"/>
                                  <w:szCs w:val="20"/>
                                </w:rPr>
                                <w:t>planning</w:t>
                              </w:r>
                            </w:hyperlink>
                            <w:r>
                              <w:rPr>
                                <w:rFonts w:ascii="Klavika Basic Regular" w:hAnsi="Klavika Basic Regular"/>
                                <w:sz w:val="20"/>
                                <w:szCs w:val="20"/>
                              </w:rPr>
                              <w:t xml:space="preserve">. </w:t>
                            </w:r>
                          </w:p>
                          <w:p w14:paraId="12D30521" w14:textId="77777777" w:rsidR="000626F0" w:rsidRDefault="000626F0" w:rsidP="000626F0">
                            <w:pPr>
                              <w:rPr>
                                <w:rFonts w:ascii="Klavika Basic Regular" w:hAnsi="Klavika Basic Regular"/>
                                <w:sz w:val="20"/>
                                <w:szCs w:val="20"/>
                              </w:rPr>
                            </w:pPr>
                          </w:p>
                          <w:p w14:paraId="4478800E" w14:textId="77777777" w:rsidR="000626F0" w:rsidRPr="00A26C9B" w:rsidRDefault="000626F0" w:rsidP="000626F0">
                            <w:pPr>
                              <w:rPr>
                                <w:rFonts w:ascii="Klavika Basic Regular" w:hAnsi="Klavika Basic Regular"/>
                                <w:sz w:val="20"/>
                                <w:szCs w:val="20"/>
                              </w:rPr>
                            </w:pPr>
                            <w:r>
                              <w:rPr>
                                <w:rFonts w:ascii="Klavika Basic Regular" w:hAnsi="Klavika Basic Regular"/>
                                <w:sz w:val="20"/>
                                <w:szCs w:val="20"/>
                              </w:rPr>
                              <w:t xml:space="preserve">Voor vragen of tips kan je contact opnemen met team Leren &amp; Ontwikkelen door te mailen naar </w:t>
                            </w:r>
                            <w:hyperlink r:id="rId9" w:history="1">
                              <w:r w:rsidRPr="007A6262">
                                <w:rPr>
                                  <w:rStyle w:val="Hyperlink"/>
                                  <w:rFonts w:ascii="Klavika Basic Regular" w:hAnsi="Klavika Basic Regular"/>
                                  <w:sz w:val="20"/>
                                  <w:szCs w:val="20"/>
                                </w:rPr>
                                <w:t>teamleno@mediant.nl</w:t>
                              </w:r>
                            </w:hyperlink>
                            <w:r>
                              <w:rPr>
                                <w:rFonts w:ascii="Klavika Basic Regular" w:hAnsi="Klavika Basic Regular"/>
                                <w:sz w:val="20"/>
                                <w:szCs w:val="20"/>
                              </w:rPr>
                              <w:t xml:space="preserve">  </w:t>
                            </w:r>
                          </w:p>
                          <w:p w14:paraId="5DD57459" w14:textId="77777777" w:rsidR="000626F0" w:rsidRPr="00A26C9B" w:rsidRDefault="000626F0" w:rsidP="000626F0">
                            <w:pPr>
                              <w:rPr>
                                <w:rFonts w:ascii="Klavika Basic Regular" w:hAnsi="Klavika Basic Regula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19DE1" id="Tekstvak 9" o:spid="_x0000_s1027" type="#_x0000_t202" style="position:absolute;margin-left:241.5pt;margin-top:29.25pt;width:261.05pt;height:8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" filled="f" stroked="f">
                <v:textbox>
                  <w:txbxContent>
                    <w:p w14:paraId="78027F1A" w14:textId="77777777" w:rsidR="000626F0" w:rsidRDefault="000626F0" w:rsidP="000626F0">
                      <w:pPr>
                        <w:rPr>
                          <w:rFonts w:ascii="Klavika Basic Regular" w:hAnsi="Klavika Basic Regular"/>
                          <w:sz w:val="20"/>
                          <w:szCs w:val="20"/>
                        </w:rPr>
                      </w:pPr>
                      <w:r>
                        <w:rPr>
                          <w:rFonts w:ascii="Klavika Basic Regular" w:hAnsi="Klavika Basic Regular"/>
                          <w:sz w:val="20"/>
                          <w:szCs w:val="20"/>
                        </w:rPr>
                        <w:t xml:space="preserve">Kijk voor informatie over cursusdagen / tijden op de </w:t>
                      </w:r>
                      <w:hyperlink r:id="rId10" w:history="1">
                        <w:r w:rsidRPr="00006576">
                          <w:rPr>
                            <w:rStyle w:val="Hyperlink"/>
                            <w:rFonts w:ascii="Klavika Basic Regular" w:hAnsi="Klavika Basic Regular"/>
                            <w:sz w:val="20"/>
                            <w:szCs w:val="20"/>
                          </w:rPr>
                          <w:t>planning</w:t>
                        </w:r>
                      </w:hyperlink>
                      <w:r>
                        <w:rPr>
                          <w:rFonts w:ascii="Klavika Basic Regular" w:hAnsi="Klavika Basic Regular"/>
                          <w:sz w:val="20"/>
                          <w:szCs w:val="20"/>
                        </w:rPr>
                        <w:t xml:space="preserve">. </w:t>
                      </w:r>
                    </w:p>
                    <w:p w14:paraId="12D30521" w14:textId="77777777" w:rsidR="000626F0" w:rsidRDefault="000626F0" w:rsidP="000626F0">
                      <w:pPr>
                        <w:rPr>
                          <w:rFonts w:ascii="Klavika Basic Regular" w:hAnsi="Klavika Basic Regular"/>
                          <w:sz w:val="20"/>
                          <w:szCs w:val="20"/>
                        </w:rPr>
                      </w:pPr>
                    </w:p>
                    <w:p w14:paraId="4478800E" w14:textId="77777777" w:rsidR="000626F0" w:rsidRPr="00A26C9B" w:rsidRDefault="000626F0" w:rsidP="000626F0">
                      <w:pPr>
                        <w:rPr>
                          <w:rFonts w:ascii="Klavika Basic Regular" w:hAnsi="Klavika Basic Regular"/>
                          <w:sz w:val="20"/>
                          <w:szCs w:val="20"/>
                        </w:rPr>
                      </w:pPr>
                      <w:r>
                        <w:rPr>
                          <w:rFonts w:ascii="Klavika Basic Regular" w:hAnsi="Klavika Basic Regular"/>
                          <w:sz w:val="20"/>
                          <w:szCs w:val="20"/>
                        </w:rPr>
                        <w:t xml:space="preserve">Voor vragen of tips kan je contact opnemen met team Leren &amp; Ontwikkelen door te mailen naar </w:t>
                      </w:r>
                      <w:hyperlink r:id="rId11" w:history="1">
                        <w:r w:rsidRPr="007A6262">
                          <w:rPr>
                            <w:rStyle w:val="Hyperlink"/>
                            <w:rFonts w:ascii="Klavika Basic Regular" w:hAnsi="Klavika Basic Regular"/>
                            <w:sz w:val="20"/>
                            <w:szCs w:val="20"/>
                          </w:rPr>
                          <w:t>teamleno@mediant.nl</w:t>
                        </w:r>
                      </w:hyperlink>
                      <w:r>
                        <w:rPr>
                          <w:rFonts w:ascii="Klavika Basic Regular" w:hAnsi="Klavika Basic Regular"/>
                          <w:sz w:val="20"/>
                          <w:szCs w:val="20"/>
                        </w:rPr>
                        <w:t xml:space="preserve">  </w:t>
                      </w:r>
                    </w:p>
                    <w:p w14:paraId="5DD57459" w14:textId="77777777" w:rsidR="000626F0" w:rsidRPr="00A26C9B" w:rsidRDefault="000626F0" w:rsidP="000626F0">
                      <w:pPr>
                        <w:rPr>
                          <w:rFonts w:ascii="Klavika Basic Regular" w:hAnsi="Klavika Basic Regular"/>
                          <w:sz w:val="20"/>
                          <w:szCs w:val="20"/>
                        </w:rPr>
                      </w:pPr>
                    </w:p>
                  </w:txbxContent>
                </v:textbox>
                <w10:wrap type="square"/>
                <w10:anchorlock/>
              </v:shape>
            </w:pict>
          </mc:Fallback>
        </mc:AlternateContent>
      </w:r>
    </w:p>
    <w:p w14:paraId="12F1A8BB" w14:textId="5BE2C6F4" w:rsidR="000626F0" w:rsidRDefault="000626F0" w:rsidP="00A17083">
      <w:pPr>
        <w:tabs>
          <w:tab w:val="left" w:pos="360"/>
        </w:tabs>
        <w:spacing w:line="230" w:lineRule="exact"/>
        <w:rPr>
          <w:rFonts w:ascii="Klavika Basic Regular" w:hAnsi="Klavika Basic Regular" w:cs="Arial"/>
          <w:sz w:val="22"/>
          <w:szCs w:val="22"/>
        </w:rPr>
      </w:pPr>
    </w:p>
    <w:p w14:paraId="25F76140" w14:textId="1E5A893A" w:rsidR="000626F0" w:rsidRDefault="000626F0" w:rsidP="00A17083">
      <w:pPr>
        <w:tabs>
          <w:tab w:val="left" w:pos="360"/>
        </w:tabs>
        <w:spacing w:line="230" w:lineRule="exact"/>
        <w:rPr>
          <w:rFonts w:ascii="Klavika Basic Regular" w:hAnsi="Klavika Basic Regular" w:cs="Arial"/>
          <w:sz w:val="22"/>
          <w:szCs w:val="22"/>
        </w:rPr>
      </w:pPr>
    </w:p>
    <w:p w14:paraId="7B7D279D" w14:textId="1DD0A4B9" w:rsidR="000626F0" w:rsidRDefault="000626F0" w:rsidP="00A17083">
      <w:pPr>
        <w:tabs>
          <w:tab w:val="left" w:pos="360"/>
        </w:tabs>
        <w:spacing w:line="230" w:lineRule="exact"/>
        <w:rPr>
          <w:rFonts w:ascii="Klavika Basic Regular" w:hAnsi="Klavika Basic Regular" w:cs="Arial"/>
          <w:sz w:val="22"/>
          <w:szCs w:val="22"/>
        </w:rPr>
      </w:pPr>
      <w:r>
        <w:rPr>
          <w:noProof/>
        </w:rPr>
        <mc:AlternateContent>
          <mc:Choice Requires="wps">
            <w:drawing>
              <wp:anchor distT="0" distB="0" distL="114300" distR="114300" simplePos="0" relativeHeight="251658752" behindDoc="0" locked="1" layoutInCell="1" allowOverlap="1" wp14:anchorId="3B7EC9C7" wp14:editId="13ED38E8">
                <wp:simplePos x="0" y="0"/>
                <wp:positionH relativeFrom="column">
                  <wp:posOffset>-624205</wp:posOffset>
                </wp:positionH>
                <wp:positionV relativeFrom="paragraph">
                  <wp:posOffset>-325755</wp:posOffset>
                </wp:positionV>
                <wp:extent cx="6115050" cy="495300"/>
                <wp:effectExtent l="0" t="0" r="0" b="0"/>
                <wp:wrapSquare wrapText="bothSides"/>
                <wp:docPr id="1" name="Tekstvak 1"/>
                <wp:cNvGraphicFramePr/>
                <a:graphic xmlns:a="http://schemas.openxmlformats.org/drawingml/2006/main">
                  <a:graphicData uri="http://schemas.microsoft.com/office/word/2010/wordprocessingShape">
                    <wps:wsp>
                      <wps:cNvSpPr txBox="1"/>
                      <wps:spPr>
                        <a:xfrm>
                          <a:off x="0" y="0"/>
                          <a:ext cx="6115050" cy="495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4F6E5DB" w14:textId="77777777" w:rsidR="000626F0" w:rsidRDefault="000626F0" w:rsidP="000626F0">
                            <w:pPr>
                              <w:spacing w:line="276" w:lineRule="auto"/>
                              <w:rPr>
                                <w:rFonts w:ascii="Klavika Basic Bold" w:hAnsi="Klavika Basic Bold"/>
                                <w:color w:val="FFFFFF" w:themeColor="background1"/>
                                <w:sz w:val="48"/>
                                <w:szCs w:val="48"/>
                              </w:rPr>
                            </w:pPr>
                            <w:r>
                              <w:rPr>
                                <w:rFonts w:ascii="Klavika Basic Bold" w:hAnsi="Klavika Basic Bold"/>
                                <w:color w:val="FFFFFF" w:themeColor="background1"/>
                                <w:sz w:val="48"/>
                                <w:szCs w:val="48"/>
                              </w:rPr>
                              <w:t>PITSTOP Training voor (regie)behandelaren</w:t>
                            </w:r>
                          </w:p>
                          <w:p w14:paraId="2EDCD68E" w14:textId="77777777" w:rsidR="000626F0" w:rsidRPr="004441F3" w:rsidRDefault="000626F0" w:rsidP="000626F0">
                            <w:pPr>
                              <w:spacing w:line="276" w:lineRule="auto"/>
                              <w:rPr>
                                <w:rFonts w:ascii="Klavika Basic Bold" w:hAnsi="Klavika Basic Bold"/>
                                <w:color w:val="FFFFFF" w:themeColor="background1"/>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EC9C7" id="Tekstvak 1" o:spid="_x0000_s1028" type="#_x0000_t202" style="position:absolute;margin-left:-49.15pt;margin-top:-25.65pt;width:481.5pt;height:3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" filled="f" stroked="f">
                <v:textbox>
                  <w:txbxContent>
                    <w:p w14:paraId="24F6E5DB" w14:textId="77777777" w:rsidR="000626F0" w:rsidRDefault="000626F0" w:rsidP="000626F0">
                      <w:pPr>
                        <w:spacing w:line="276" w:lineRule="auto"/>
                        <w:rPr>
                          <w:rFonts w:ascii="Klavika Basic Bold" w:hAnsi="Klavika Basic Bold"/>
                          <w:color w:val="FFFFFF" w:themeColor="background1"/>
                          <w:sz w:val="48"/>
                          <w:szCs w:val="48"/>
                        </w:rPr>
                      </w:pPr>
                      <w:r>
                        <w:rPr>
                          <w:rFonts w:ascii="Klavika Basic Bold" w:hAnsi="Klavika Basic Bold"/>
                          <w:color w:val="FFFFFF" w:themeColor="background1"/>
                          <w:sz w:val="48"/>
                          <w:szCs w:val="48"/>
                        </w:rPr>
                        <w:t>PITSTOP Training voor (regie)behandelaren</w:t>
                      </w:r>
                    </w:p>
                    <w:p w14:paraId="2EDCD68E" w14:textId="77777777" w:rsidR="000626F0" w:rsidRPr="004441F3" w:rsidRDefault="000626F0" w:rsidP="000626F0">
                      <w:pPr>
                        <w:spacing w:line="276" w:lineRule="auto"/>
                        <w:rPr>
                          <w:rFonts w:ascii="Klavika Basic Bold" w:hAnsi="Klavika Basic Bold"/>
                          <w:color w:val="FFFFFF" w:themeColor="background1"/>
                          <w:sz w:val="48"/>
                          <w:szCs w:val="48"/>
                        </w:rPr>
                      </w:pPr>
                    </w:p>
                  </w:txbxContent>
                </v:textbox>
                <w10:wrap type="square"/>
                <w10:anchorlock/>
              </v:shape>
            </w:pict>
          </mc:Fallback>
        </mc:AlternateContent>
      </w:r>
    </w:p>
    <w:p w14:paraId="684C0F84" w14:textId="77777777" w:rsidR="000626F0" w:rsidRPr="000626F0" w:rsidRDefault="000626F0" w:rsidP="00A17083">
      <w:pPr>
        <w:tabs>
          <w:tab w:val="left" w:pos="360"/>
        </w:tabs>
        <w:spacing w:line="230" w:lineRule="exact"/>
        <w:rPr>
          <w:rFonts w:ascii="Klavika Basic Regular" w:hAnsi="Klavika Basic Regular" w:cs="Arial"/>
          <w:sz w:val="22"/>
          <w:szCs w:val="22"/>
        </w:rPr>
      </w:pPr>
    </w:p>
    <w:p w14:paraId="34CF5D52" w14:textId="4F207F0C" w:rsidR="00A17083" w:rsidRPr="00FE68DA" w:rsidRDefault="00A17083" w:rsidP="00A17083">
      <w:pPr>
        <w:tabs>
          <w:tab w:val="left" w:pos="360"/>
        </w:tabs>
        <w:spacing w:line="230" w:lineRule="exact"/>
        <w:rPr>
          <w:rFonts w:ascii="Klavika Basic Regular" w:hAnsi="Klavika Basic Regular" w:cs="Arial"/>
          <w:sz w:val="22"/>
          <w:szCs w:val="22"/>
        </w:rPr>
      </w:pPr>
      <w:r w:rsidRPr="00FE68DA">
        <w:rPr>
          <w:rFonts w:ascii="Klavika Basic Regular" w:hAnsi="Klavika Basic Regular" w:cs="Arial"/>
          <w:b/>
          <w:sz w:val="22"/>
          <w:szCs w:val="22"/>
        </w:rPr>
        <w:t xml:space="preserve">Aantal deelnemers per training: </w:t>
      </w:r>
      <w:r w:rsidRPr="00FE68DA">
        <w:rPr>
          <w:rFonts w:ascii="Klavika Basic Regular" w:hAnsi="Klavika Basic Regular" w:cs="Arial"/>
          <w:sz w:val="22"/>
          <w:szCs w:val="22"/>
        </w:rPr>
        <w:t>12-</w:t>
      </w:r>
      <w:r w:rsidR="00842105">
        <w:rPr>
          <w:rFonts w:ascii="Klavika Basic Regular" w:hAnsi="Klavika Basic Regular" w:cs="Arial"/>
          <w:sz w:val="22"/>
          <w:szCs w:val="22"/>
        </w:rPr>
        <w:t>20</w:t>
      </w:r>
      <w:r w:rsidRPr="00FE68DA">
        <w:rPr>
          <w:rFonts w:ascii="Klavika Basic Regular" w:hAnsi="Klavika Basic Regular" w:cs="Arial"/>
          <w:sz w:val="22"/>
          <w:szCs w:val="22"/>
        </w:rPr>
        <w:t xml:space="preserve"> deelnemers</w:t>
      </w:r>
    </w:p>
    <w:p w14:paraId="123BF386" w14:textId="77777777" w:rsidR="00A17083" w:rsidRPr="00FE68DA" w:rsidRDefault="00A17083" w:rsidP="00A17083">
      <w:pPr>
        <w:tabs>
          <w:tab w:val="left" w:pos="360"/>
        </w:tabs>
        <w:spacing w:line="230" w:lineRule="exact"/>
        <w:rPr>
          <w:rFonts w:ascii="Klavika Basic Regular" w:hAnsi="Klavika Basic Regular" w:cs="Arial"/>
          <w:sz w:val="22"/>
          <w:szCs w:val="22"/>
        </w:rPr>
      </w:pPr>
    </w:p>
    <w:p w14:paraId="20FA2244" w14:textId="77777777" w:rsidR="00A17083" w:rsidRPr="00FE68DA" w:rsidRDefault="00A17083" w:rsidP="00A17083">
      <w:pPr>
        <w:tabs>
          <w:tab w:val="left" w:pos="360"/>
        </w:tabs>
        <w:spacing w:line="230" w:lineRule="exact"/>
        <w:rPr>
          <w:rFonts w:ascii="Klavika Basic Regular" w:hAnsi="Klavika Basic Regular" w:cs="Arial"/>
          <w:b/>
          <w:sz w:val="22"/>
          <w:szCs w:val="22"/>
        </w:rPr>
      </w:pPr>
      <w:r w:rsidRPr="00FE68DA">
        <w:rPr>
          <w:rFonts w:ascii="Klavika Basic Regular" w:hAnsi="Klavika Basic Regular" w:cs="Arial"/>
          <w:b/>
          <w:sz w:val="22"/>
          <w:szCs w:val="22"/>
        </w:rPr>
        <w:t xml:space="preserve">Uitvoering: </w:t>
      </w:r>
    </w:p>
    <w:p w14:paraId="3701423A" w14:textId="77777777" w:rsidR="00A17083" w:rsidRPr="00FE68DA" w:rsidRDefault="00A17083" w:rsidP="00A17083">
      <w:pPr>
        <w:tabs>
          <w:tab w:val="left" w:pos="360"/>
        </w:tabs>
        <w:spacing w:line="230" w:lineRule="exact"/>
        <w:rPr>
          <w:rFonts w:ascii="Klavika Basic Regular" w:hAnsi="Klavika Basic Regular" w:cs="Arial"/>
          <w:sz w:val="22"/>
          <w:szCs w:val="22"/>
        </w:rPr>
      </w:pPr>
      <w:r w:rsidRPr="00FE68DA">
        <w:rPr>
          <w:rFonts w:ascii="Klavika Basic Regular" w:hAnsi="Klavika Basic Regular" w:cs="Arial"/>
          <w:sz w:val="22"/>
          <w:szCs w:val="22"/>
        </w:rPr>
        <w:t xml:space="preserve">De trainer(s) van deze cursus is/zijn Lia Verlinde, Ouderen psychiater en opleider psychiatrie en </w:t>
      </w:r>
    </w:p>
    <w:p w14:paraId="46567566" w14:textId="3731774E" w:rsidR="00A17083" w:rsidRPr="00FE68DA" w:rsidRDefault="00842105" w:rsidP="00A17083">
      <w:pPr>
        <w:tabs>
          <w:tab w:val="left" w:pos="360"/>
        </w:tabs>
        <w:spacing w:line="230" w:lineRule="exact"/>
        <w:rPr>
          <w:rFonts w:ascii="Klavika Basic Regular" w:hAnsi="Klavika Basic Regular" w:cs="Arial"/>
          <w:sz w:val="22"/>
          <w:szCs w:val="22"/>
        </w:rPr>
      </w:pPr>
      <w:r>
        <w:rPr>
          <w:rFonts w:ascii="Klavika Basic Regular" w:hAnsi="Klavika Basic Regular" w:cs="Arial"/>
          <w:sz w:val="22"/>
          <w:szCs w:val="22"/>
        </w:rPr>
        <w:t>Tim Walrave</w:t>
      </w:r>
      <w:r w:rsidR="00A17083" w:rsidRPr="00FE68DA">
        <w:rPr>
          <w:rFonts w:ascii="Klavika Basic Regular" w:hAnsi="Klavika Basic Regular" w:cs="Arial"/>
          <w:sz w:val="22"/>
          <w:szCs w:val="22"/>
        </w:rPr>
        <w:t xml:space="preserve">, </w:t>
      </w:r>
      <w:r>
        <w:rPr>
          <w:rFonts w:ascii="Klavika Basic Regular" w:hAnsi="Klavika Basic Regular" w:cs="Arial"/>
          <w:sz w:val="22"/>
          <w:szCs w:val="22"/>
        </w:rPr>
        <w:t>psychiater</w:t>
      </w:r>
      <w:r w:rsidR="00A17083" w:rsidRPr="00FE68DA">
        <w:rPr>
          <w:rFonts w:ascii="Klavika Basic Regular" w:hAnsi="Klavika Basic Regular" w:cs="Arial"/>
          <w:sz w:val="22"/>
          <w:szCs w:val="22"/>
        </w:rPr>
        <w:t>.</w:t>
      </w:r>
    </w:p>
    <w:p w14:paraId="7DE2AB15" w14:textId="77777777" w:rsidR="00A17083" w:rsidRPr="00FE68DA" w:rsidRDefault="00A17083" w:rsidP="00A17083">
      <w:pPr>
        <w:tabs>
          <w:tab w:val="left" w:pos="360"/>
        </w:tabs>
        <w:spacing w:line="230" w:lineRule="exact"/>
        <w:rPr>
          <w:rFonts w:ascii="Klavika Basic Regular" w:hAnsi="Klavika Basic Regular" w:cs="Arial"/>
          <w:sz w:val="22"/>
          <w:szCs w:val="22"/>
        </w:rPr>
      </w:pPr>
    </w:p>
    <w:p w14:paraId="7BCA4D72" w14:textId="77777777" w:rsidR="00A17083" w:rsidRPr="00FE68DA" w:rsidRDefault="00A17083" w:rsidP="00A17083">
      <w:pPr>
        <w:tabs>
          <w:tab w:val="left" w:pos="360"/>
        </w:tabs>
        <w:spacing w:line="230" w:lineRule="exact"/>
        <w:rPr>
          <w:rFonts w:ascii="Klavika Basic Regular" w:hAnsi="Klavika Basic Regular" w:cs="Arial"/>
          <w:sz w:val="22"/>
          <w:szCs w:val="22"/>
        </w:rPr>
      </w:pPr>
      <w:r w:rsidRPr="00FE68DA">
        <w:rPr>
          <w:rFonts w:ascii="Klavika Basic Regular" w:hAnsi="Klavika Basic Regular" w:cs="Arial"/>
          <w:b/>
          <w:sz w:val="22"/>
          <w:szCs w:val="22"/>
        </w:rPr>
        <w:t>Kosten</w:t>
      </w:r>
    </w:p>
    <w:p w14:paraId="1B0A0255" w14:textId="77777777" w:rsidR="00A17083" w:rsidRPr="00FE68DA" w:rsidRDefault="00A17083" w:rsidP="00A17083">
      <w:pPr>
        <w:rPr>
          <w:rFonts w:ascii="Klavika Basic Regular" w:hAnsi="Klavika Basic Regular" w:cs="Arial"/>
          <w:sz w:val="16"/>
          <w:szCs w:val="16"/>
        </w:rPr>
      </w:pPr>
      <w:r w:rsidRPr="00FE68DA">
        <w:rPr>
          <w:rFonts w:ascii="Klavika Basic Regular" w:hAnsi="Klavika Basic Regular" w:cs="Arial"/>
          <w:sz w:val="22"/>
          <w:szCs w:val="22"/>
        </w:rPr>
        <w:t>De cursuskosten komen voor rekening van Mediant. De cursus vindt plaats in werktijd.</w:t>
      </w:r>
      <w:r w:rsidRPr="00FE68DA">
        <w:rPr>
          <w:rFonts w:ascii="Klavika Basic Regular" w:hAnsi="Klavika Basic Regular" w:cs="Arial"/>
          <w:sz w:val="16"/>
          <w:szCs w:val="16"/>
        </w:rPr>
        <w:t xml:space="preserve"> </w:t>
      </w:r>
    </w:p>
    <w:p w14:paraId="4E9F4067" w14:textId="57AF37F4" w:rsidR="009B0E2C" w:rsidRDefault="009B0E2C" w:rsidP="005E640C">
      <w:pPr>
        <w:spacing w:before="240"/>
        <w:jc w:val="both"/>
        <w:rPr>
          <w:noProof/>
          <w:lang w:val="en-US"/>
        </w:rPr>
      </w:pPr>
    </w:p>
    <w:p w14:paraId="1F5CDFB7" w14:textId="1E6117AD" w:rsidR="009B0E2C" w:rsidRPr="00D006D1" w:rsidRDefault="000626F0" w:rsidP="005E640C">
      <w:pPr>
        <w:spacing w:before="240"/>
        <w:jc w:val="both"/>
        <w:rPr>
          <w:noProof/>
          <w:lang w:val="en-US"/>
        </w:rPr>
      </w:pPr>
      <w:r>
        <w:rPr>
          <w:noProof/>
        </w:rPr>
        <mc:AlternateContent>
          <mc:Choice Requires="wps">
            <w:drawing>
              <wp:anchor distT="0" distB="0" distL="114300" distR="114300" simplePos="0" relativeHeight="251665408" behindDoc="0" locked="1" layoutInCell="1" allowOverlap="1" wp14:anchorId="0DD614F4" wp14:editId="07F38454">
                <wp:simplePos x="0" y="0"/>
                <wp:positionH relativeFrom="column">
                  <wp:posOffset>3086100</wp:posOffset>
                </wp:positionH>
                <wp:positionV relativeFrom="paragraph">
                  <wp:posOffset>6172200</wp:posOffset>
                </wp:positionV>
                <wp:extent cx="3315335" cy="1028700"/>
                <wp:effectExtent l="0" t="0" r="0" b="12700"/>
                <wp:wrapSquare wrapText="bothSides"/>
                <wp:docPr id="2" name="Tekstvak 2"/>
                <wp:cNvGraphicFramePr/>
                <a:graphic xmlns:a="http://schemas.openxmlformats.org/drawingml/2006/main">
                  <a:graphicData uri="http://schemas.microsoft.com/office/word/2010/wordprocessingShape">
                    <wps:wsp>
                      <wps:cNvSpPr txBox="1"/>
                      <wps:spPr>
                        <a:xfrm>
                          <a:off x="0" y="0"/>
                          <a:ext cx="3315335"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04A0E83" w14:textId="77777777" w:rsidR="000626F0" w:rsidRDefault="000626F0" w:rsidP="000626F0">
                            <w:pPr>
                              <w:rPr>
                                <w:rFonts w:ascii="Klavika Basic Regular" w:hAnsi="Klavika Basic Regular"/>
                                <w:sz w:val="20"/>
                                <w:szCs w:val="20"/>
                              </w:rPr>
                            </w:pPr>
                            <w:r>
                              <w:rPr>
                                <w:rFonts w:ascii="Klavika Basic Regular" w:hAnsi="Klavika Basic Regular"/>
                                <w:sz w:val="20"/>
                                <w:szCs w:val="20"/>
                              </w:rPr>
                              <w:t xml:space="preserve">Kijk voor informatie over cursusdagen / tijden op de </w:t>
                            </w:r>
                            <w:hyperlink r:id="rId12" w:history="1">
                              <w:r w:rsidRPr="00006576">
                                <w:rPr>
                                  <w:rStyle w:val="Hyperlink"/>
                                  <w:rFonts w:ascii="Klavika Basic Regular" w:hAnsi="Klavika Basic Regular"/>
                                  <w:sz w:val="20"/>
                                  <w:szCs w:val="20"/>
                                </w:rPr>
                                <w:t>planning</w:t>
                              </w:r>
                            </w:hyperlink>
                            <w:r>
                              <w:rPr>
                                <w:rFonts w:ascii="Klavika Basic Regular" w:hAnsi="Klavika Basic Regular"/>
                                <w:sz w:val="20"/>
                                <w:szCs w:val="20"/>
                              </w:rPr>
                              <w:t xml:space="preserve">. </w:t>
                            </w:r>
                          </w:p>
                          <w:p w14:paraId="441B9D45" w14:textId="77777777" w:rsidR="000626F0" w:rsidRDefault="000626F0" w:rsidP="000626F0">
                            <w:pPr>
                              <w:rPr>
                                <w:rFonts w:ascii="Klavika Basic Regular" w:hAnsi="Klavika Basic Regular"/>
                                <w:sz w:val="20"/>
                                <w:szCs w:val="20"/>
                              </w:rPr>
                            </w:pPr>
                          </w:p>
                          <w:p w14:paraId="726D2632" w14:textId="77777777" w:rsidR="000626F0" w:rsidRPr="00A26C9B" w:rsidRDefault="000626F0" w:rsidP="000626F0">
                            <w:pPr>
                              <w:rPr>
                                <w:rFonts w:ascii="Klavika Basic Regular" w:hAnsi="Klavika Basic Regular"/>
                                <w:sz w:val="20"/>
                                <w:szCs w:val="20"/>
                              </w:rPr>
                            </w:pPr>
                            <w:r>
                              <w:rPr>
                                <w:rFonts w:ascii="Klavika Basic Regular" w:hAnsi="Klavika Basic Regular"/>
                                <w:sz w:val="20"/>
                                <w:szCs w:val="20"/>
                              </w:rPr>
                              <w:t xml:space="preserve">Voor vragen of tips kan je contact opnemen met team Leren &amp; Ontwikkelen door te mailen naar </w:t>
                            </w:r>
                            <w:hyperlink r:id="rId13" w:history="1">
                              <w:r w:rsidRPr="007A6262">
                                <w:rPr>
                                  <w:rStyle w:val="Hyperlink"/>
                                  <w:rFonts w:ascii="Klavika Basic Regular" w:hAnsi="Klavika Basic Regular"/>
                                  <w:sz w:val="20"/>
                                  <w:szCs w:val="20"/>
                                </w:rPr>
                                <w:t>teamleno@mediant.nl</w:t>
                              </w:r>
                            </w:hyperlink>
                            <w:r>
                              <w:rPr>
                                <w:rFonts w:ascii="Klavika Basic Regular" w:hAnsi="Klavika Basic Regular"/>
                                <w:sz w:val="20"/>
                                <w:szCs w:val="20"/>
                              </w:rPr>
                              <w:t xml:space="preserve">  </w:t>
                            </w:r>
                          </w:p>
                          <w:p w14:paraId="605F4CF7" w14:textId="77777777" w:rsidR="000626F0" w:rsidRPr="00A26C9B" w:rsidRDefault="000626F0" w:rsidP="000626F0">
                            <w:pPr>
                              <w:rPr>
                                <w:rFonts w:ascii="Klavika Basic Regular" w:hAnsi="Klavika Basic Regula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614F4" id="Tekstvak 2" o:spid="_x0000_s1029" type="#_x0000_t202" style="position:absolute;left:0;text-align:left;margin-left:243pt;margin-top:486pt;width:261.05pt;height:8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" filled="f" stroked="f">
                <v:textbox>
                  <w:txbxContent>
                    <w:p w14:paraId="504A0E83" w14:textId="77777777" w:rsidR="000626F0" w:rsidRDefault="000626F0" w:rsidP="000626F0">
                      <w:pPr>
                        <w:rPr>
                          <w:rFonts w:ascii="Klavika Basic Regular" w:hAnsi="Klavika Basic Regular"/>
                          <w:sz w:val="20"/>
                          <w:szCs w:val="20"/>
                        </w:rPr>
                      </w:pPr>
                      <w:r>
                        <w:rPr>
                          <w:rFonts w:ascii="Klavika Basic Regular" w:hAnsi="Klavika Basic Regular"/>
                          <w:sz w:val="20"/>
                          <w:szCs w:val="20"/>
                        </w:rPr>
                        <w:t xml:space="preserve">Kijk voor informatie over cursusdagen / tijden op de </w:t>
                      </w:r>
                      <w:hyperlink r:id="rId14" w:history="1">
                        <w:r w:rsidRPr="00006576">
                          <w:rPr>
                            <w:rStyle w:val="Hyperlink"/>
                            <w:rFonts w:ascii="Klavika Basic Regular" w:hAnsi="Klavika Basic Regular"/>
                            <w:sz w:val="20"/>
                            <w:szCs w:val="20"/>
                          </w:rPr>
                          <w:t>planning</w:t>
                        </w:r>
                      </w:hyperlink>
                      <w:r>
                        <w:rPr>
                          <w:rFonts w:ascii="Klavika Basic Regular" w:hAnsi="Klavika Basic Regular"/>
                          <w:sz w:val="20"/>
                          <w:szCs w:val="20"/>
                        </w:rPr>
                        <w:t xml:space="preserve">. </w:t>
                      </w:r>
                    </w:p>
                    <w:p w14:paraId="441B9D45" w14:textId="77777777" w:rsidR="000626F0" w:rsidRDefault="000626F0" w:rsidP="000626F0">
                      <w:pPr>
                        <w:rPr>
                          <w:rFonts w:ascii="Klavika Basic Regular" w:hAnsi="Klavika Basic Regular"/>
                          <w:sz w:val="20"/>
                          <w:szCs w:val="20"/>
                        </w:rPr>
                      </w:pPr>
                    </w:p>
                    <w:p w14:paraId="726D2632" w14:textId="77777777" w:rsidR="000626F0" w:rsidRPr="00A26C9B" w:rsidRDefault="000626F0" w:rsidP="000626F0">
                      <w:pPr>
                        <w:rPr>
                          <w:rFonts w:ascii="Klavika Basic Regular" w:hAnsi="Klavika Basic Regular"/>
                          <w:sz w:val="20"/>
                          <w:szCs w:val="20"/>
                        </w:rPr>
                      </w:pPr>
                      <w:r>
                        <w:rPr>
                          <w:rFonts w:ascii="Klavika Basic Regular" w:hAnsi="Klavika Basic Regular"/>
                          <w:sz w:val="20"/>
                          <w:szCs w:val="20"/>
                        </w:rPr>
                        <w:t xml:space="preserve">Voor vragen of tips kan je contact opnemen met team Leren &amp; Ontwikkelen door te mailen naar </w:t>
                      </w:r>
                      <w:hyperlink r:id="rId15" w:history="1">
                        <w:r w:rsidRPr="007A6262">
                          <w:rPr>
                            <w:rStyle w:val="Hyperlink"/>
                            <w:rFonts w:ascii="Klavika Basic Regular" w:hAnsi="Klavika Basic Regular"/>
                            <w:sz w:val="20"/>
                            <w:szCs w:val="20"/>
                          </w:rPr>
                          <w:t>teamleno@mediant.nl</w:t>
                        </w:r>
                      </w:hyperlink>
                      <w:r>
                        <w:rPr>
                          <w:rFonts w:ascii="Klavika Basic Regular" w:hAnsi="Klavika Basic Regular"/>
                          <w:sz w:val="20"/>
                          <w:szCs w:val="20"/>
                        </w:rPr>
                        <w:t xml:space="preserve">  </w:t>
                      </w:r>
                    </w:p>
                    <w:p w14:paraId="605F4CF7" w14:textId="77777777" w:rsidR="000626F0" w:rsidRPr="00A26C9B" w:rsidRDefault="000626F0" w:rsidP="000626F0">
                      <w:pPr>
                        <w:rPr>
                          <w:rFonts w:ascii="Klavika Basic Regular" w:hAnsi="Klavika Basic Regular"/>
                          <w:sz w:val="20"/>
                          <w:szCs w:val="20"/>
                        </w:rPr>
                      </w:pPr>
                    </w:p>
                  </w:txbxContent>
                </v:textbox>
                <w10:wrap type="square"/>
                <w10:anchorlock/>
              </v:shape>
            </w:pict>
          </mc:Fallback>
        </mc:AlternateContent>
      </w:r>
    </w:p>
    <w:sectPr w:rsidR="009B0E2C" w:rsidRPr="00D006D1" w:rsidSect="00A17083">
      <w:headerReference w:type="even" r:id="rId16"/>
      <w:headerReference w:type="default" r:id="rId17"/>
      <w:headerReference w:type="first" r:id="rId18"/>
      <w:pgSz w:w="11900" w:h="16840"/>
      <w:pgMar w:top="1418" w:right="1418" w:bottom="567"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0EA484" w14:textId="77777777" w:rsidR="004441F3" w:rsidRDefault="004441F3" w:rsidP="004E6335">
      <w:r>
        <w:separator/>
      </w:r>
    </w:p>
  </w:endnote>
  <w:endnote w:type="continuationSeparator" w:id="0">
    <w:p w14:paraId="23B852DA" w14:textId="77777777" w:rsidR="004441F3" w:rsidRDefault="004441F3" w:rsidP="004E63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Klavika Basic Bold">
    <w:panose1 w:val="020B0806040000020004"/>
    <w:charset w:val="00"/>
    <w:family w:val="swiss"/>
    <w:notTrueType/>
    <w:pitch w:val="variable"/>
    <w:sig w:usb0="A00002AF" w:usb1="5000204A" w:usb2="00000000" w:usb3="00000000" w:csb0="0000009F" w:csb1="00000000"/>
  </w:font>
  <w:font w:name="Arial">
    <w:panose1 w:val="020B0604020202020204"/>
    <w:charset w:val="00"/>
    <w:family w:val="swiss"/>
    <w:pitch w:val="variable"/>
    <w:sig w:usb0="E0002AFF" w:usb1="C0007843" w:usb2="00000009" w:usb3="00000000" w:csb0="000001FF" w:csb1="00000000"/>
  </w:font>
  <w:font w:name="Klavika Basic Regular">
    <w:panose1 w:val="020B0506040000020004"/>
    <w:charset w:val="00"/>
    <w:family w:val="swiss"/>
    <w:notTrueType/>
    <w:pitch w:val="variable"/>
    <w:sig w:usb0="A00002AF" w:usb1="5000204A"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51B920" w14:textId="77777777" w:rsidR="004441F3" w:rsidRDefault="004441F3" w:rsidP="004E6335">
      <w:r>
        <w:separator/>
      </w:r>
    </w:p>
  </w:footnote>
  <w:footnote w:type="continuationSeparator" w:id="0">
    <w:p w14:paraId="555A26AB" w14:textId="77777777" w:rsidR="004441F3" w:rsidRDefault="004441F3" w:rsidP="004E63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E6088" w14:textId="5BDE4C8C" w:rsidR="004441F3" w:rsidRDefault="000626F0">
    <w:pPr>
      <w:pStyle w:val="Koptekst"/>
    </w:pPr>
    <w:r>
      <w:rPr>
        <w:noProof/>
        <w:lang w:val="en-US"/>
      </w:rPr>
      <w:pict w14:anchorId="7A2B74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5" type="#_x0000_t75" style="position:absolute;margin-left:0;margin-top:0;width:595.3pt;height:841.9pt;z-index:-251601920;mso-wrap-edited:f;mso-position-horizontal:center;mso-position-horizontal-relative:margin;mso-position-vertical:center;mso-position-vertical-relative:margin" wrapcoords="-27 942 -27 3000 3210 3077 10800 3096 10800 18176 11588 18484 11262 18541 10691 18714 10636 18811 1523 19099 1278 19214 1088 19349 1006 19503 897 19657 897 19926 1169 20003 1877 20022 1795 20292 2121 20369 2121 20753 7073 20926 9956 20946 9956 21561 21600 21561 21600 18445 10800 18176 10800 3096 16349 3077 18689 3000 18689 1865 18607 1557 18362 1250 18335 1154 17737 961 17464 942 -27 942">
          <v:imagedata r:id="rId1" o:title="MDT HSI cursus"/>
          <w10:wrap anchorx="margin" anchory="margin"/>
        </v:shape>
      </w:pict>
    </w:r>
    <w:r>
      <w:rPr>
        <w:noProof/>
        <w:lang w:val="en-US"/>
      </w:rPr>
      <w:pict w14:anchorId="4E6C5C6A">
        <v:shape id="_x0000_s1101" type="#_x0000_t75" style="position:absolute;margin-left:0;margin-top:0;width:595.3pt;height:841.9pt;z-index:-251603968;mso-wrap-edited:f;mso-position-horizontal:center;mso-position-horizontal-relative:margin;mso-position-vertical:center;mso-position-vertical-relative:margin" wrapcoords="-27 942 -27 3000 489 3077 1741 3096 1768 13560 1931 14483 2312 15406 2910 16310 3536 16926 4461 17541 5223 17887 6066 18157 6202 18234 7889 18464 11588 18484 11262 18541 10691 18714 10636 18811 1523 19099 1278 19214 1088 19349 1006 19503 897 19657 897 19926 1169 20003 1877 20022 1795 20292 2121 20369 2121 20753 7073 20926 9956 20946 9956 21561 21600 21561 21600 2981 18689 2788 18689 1865 18607 1557 18362 1250 18335 1154 17737 961 17464 942 -27 942">
          <v:imagedata r:id="rId2" o:title="MDT HSI cursus-4"/>
          <w10:wrap anchorx="margin" anchory="margin"/>
        </v:shape>
      </w:pict>
    </w:r>
    <w:r>
      <w:rPr>
        <w:noProof/>
        <w:lang w:val="en-US"/>
      </w:rPr>
      <w:pict w14:anchorId="17F672E6">
        <v:shape id="_x0000_s1092" type="#_x0000_t75" style="position:absolute;margin-left:0;margin-top:0;width:595.3pt;height:841.9pt;z-index:-251606016;mso-wrap-edited:f;mso-position-horizontal:center;mso-position-horizontal-relative:margin;mso-position-vertical:center;mso-position-vertical-relative:margin" wrapcoords="-27 942 -27 3000 489 3077 1741 3096 1741 14175 1795 15406 1931 16022 2312 16945 2693 17560 3182 18157 3944 18772 4434 19080 1523 19099 1278 19214 1088 19349 1006 19503 897 19657 897 19926 1169 20003 1877 20022 1795 20292 2121 20369 2094 20715 21600 20715 21600 2962 17410 2788 17410 1865 17328 1557 17084 1250 17056 1154 16458 961 16186 942 -27 942">
          <v:imagedata r:id="rId3" o:title="MDT HSI cursus-2"/>
          <w10:wrap anchorx="margin" anchory="margin"/>
        </v:shape>
      </w:pict>
    </w:r>
    <w:r>
      <w:rPr>
        <w:noProof/>
        <w:lang w:val="en-US"/>
      </w:rPr>
      <w:pict w14:anchorId="7E6C202D">
        <v:shape id="_x0000_s1089" type="#_x0000_t75" style="position:absolute;margin-left:0;margin-top:0;width:595.3pt;height:841.9pt;z-index:-251608064;mso-wrap-edited:f;mso-position-horizontal:center;mso-position-horizontal-relative:margin;mso-position-vertical:center;mso-position-vertical-relative:margin" wrapcoords="-27 942 -27 1942 1305 2154 1741 2173 1768 15098 1931 16022 2312 16945 2693 17560 3182 18157 3944 18772 4434 19080 1523 19099 1278 19214 1088 19349 1006 19503 897 19657 897 19926 1169 20003 1877 20022 1795 20292 2121 20369 2094 20715 21600 20715 21600 1904 17410 1865 17383 1154 17056 961 16893 942 -27 942">
          <v:imagedata r:id="rId4" o:title="MDT HSI cursus"/>
          <w10:wrap anchorx="margin" anchory="margin"/>
        </v:shape>
      </w:pict>
    </w:r>
    <w:r>
      <w:rPr>
        <w:noProof/>
        <w:lang w:val="en-US"/>
      </w:rPr>
      <w:pict w14:anchorId="3DB1D659">
        <v:shape id="_x0000_s1086" type="#_x0000_t75" style="position:absolute;margin-left:0;margin-top:0;width:595.3pt;height:841.9pt;z-index:-251610112;mso-wrap-edited:f;mso-position-horizontal:center;mso-position-horizontal-relative:margin;mso-position-vertical:center;mso-position-vertical-relative:margin" wrapcoords="16920 0 16920 1846 10827 2134 10800 17541 2149 17618 2149 17676 10800 17849 10800 18157 2883 18291 1904 18330 1822 18464 1632 18560 1469 18695 1469 18772 1360 18926 1305 19041 1305 19311 1577 19368 2475 19388 2366 19695 2829 19984 2774 20022 2720 20234 5005 20234 5032 20099 4923 20080 3917 20003 4162 19984 5359 19753 5386 19426 5331 19330 3101 19061 3101 18964 3019 18599 2910 18484 2720 18464 10800 18157 10800 17849 19260 17676 19260 17618 10800 17541 10800 2154 15615 2134 19287 2019 19287 0 16920 0">
          <v:imagedata r:id="rId5" o:title="Mediant Certificaat MODELLEN A4 st achter-leeg"/>
          <w10:wrap anchorx="margin" anchory="margin"/>
        </v:shape>
      </w:pict>
    </w:r>
    <w:r>
      <w:rPr>
        <w:noProof/>
        <w:lang w:val="en-US"/>
      </w:rPr>
      <w:pict w14:anchorId="7C6059FF">
        <v:shape id="_x0000_s1083" type="#_x0000_t75" style="position:absolute;margin-left:0;margin-top:0;width:595.3pt;height:841.9pt;z-index:-251612160;mso-wrap-edited:f;mso-position-horizontal:center;mso-position-horizontal-relative:margin;mso-position-vertical:center;mso-position-vertical-relative:margin" wrapcoords="16920 0 16920 1846 10827 2134 2121 2365 2257 2769 2176 3077 2176 3462 8786 3673 10800 3692 10800 4000 4379 4269 2149 4308 2203 4539 10800 4616 2176 4635 2121 5193 10800 5231 10990 5424 11153 5520 11316 5539 3509 5616 2149 5654 2421 5847 2176 5981 2121 6039 2149 6520 9575 6751 11099 6770 2149 6982 2149 7520 6909 7674 11072 7693 3590 7962 2149 8001 2149 8193 5304 8289 2176 8309 2176 8539 10800 8616 2176 8636 2149 9193 10800 9232 2584 9309 2149 9328 10800 9540 11153 9847 2665 9982 2121 9982 2121 11136 2638 11367 2149 11386 2149 11463 2339 11675 2149 11694 2176 11867 10800 12002 10800 12309 2176 12309 2149 13175 10800 13233 2203 13310 2149 13444 6148 13540 2802 13637 2149 13675 2176 13867 10800 14156 2149 14329 2149 15502 2720 15675 2230 15695 2149 15714 2149 16195 5114 16291 2149 16310 2176 16906 10800 16926 10800 17541 2149 17618 2149 17676 10800 17849 10800 18157 2992 18291 1904 18330 1822 18464 1632 18560 1469 18695 1469 18772 1360 18926 1305 19041 1305 19311 1577 19368 2475 19388 2366 19695 2829 19984 2774 20022 2720 20234 16050 20234 17573 20234 17954 20195 17954 20003 18934 19926 18988 19734 16540 19388 18498 19214 18634 19080 18498 19022 3019 18772 3019 18599 2910 18484 2720 18464 10800 18157 10800 17849 19260 17676 19260 17618 10800 17541 10800 16310 9766 16002 9902 15810 9902 15695 9603 15695 9004 15406 8977 15387 9684 15156 9548 15079 9657 15060 10119 14810 10119 14637 4162 14464 10772 14137 6284 13540 9929 13521 10800 13233 10772 11982 7807 11694 13329 11675 18770 11540 18743 11386 18689 11328 17084 11271 12214 11021 10283 10771 14336 10540 14418 10482 18553 10213 18553 10040 18009 10001 12758 9847 12840 9694 12459 9655 10800 9540 10800 9232 15424 9136 15370 9020 10800 8924 14010 8866 14010 8655 10772 8597 10800 8309 18063 8213 18117 8020 16648 7962 13411 7693 13193 7635 3264 7385 9276 7366 18362 7212 18362 7078 18498 7058 19015 6828 18961 6443 19178 6193 19206 6039 18525 5847 18770 5712 18444 5674 15832 5539 18825 5520 18770 5270 19151 5193 19124 4962 17818 4904 17818 4635 10800 4616 13438 4539 13493 4385 13302 4308 10772 4000 10800 3692 10936 3673 11507 3442 11480 3154 11398 3058 15533 2808 15533 2519 15424 2481 14635 2461 14635 2346 10800 2154 15615 2134 19287 2019 19287 0 16920 0">
          <v:imagedata r:id="rId6" o:title="Mediant Certificaat MODELLEN A4 st achter"/>
          <w10:wrap anchorx="margin" anchory="margin"/>
        </v:shape>
      </w:pict>
    </w:r>
    <w:r>
      <w:rPr>
        <w:noProof/>
        <w:lang w:val="en-US"/>
      </w:rPr>
      <w:pict w14:anchorId="3DB9AF23">
        <v:shape id="_x0000_s1080" type="#_x0000_t75" style="position:absolute;margin-left:0;margin-top:0;width:595.3pt;height:841.9pt;z-index:-251615232;mso-wrap-edited:f;mso-position-horizontal:center;mso-position-horizontal-relative:margin;mso-position-vertical:center;mso-position-vertical-relative:margin" wrapcoords="14635 0 14635 4000 10827 4289 10800 5539 4407 5712 2774 5770 2611 5981 2448 6462 2421 6962 5468 7058 10800 7078 10800 7693 3101 7828 2529 7847 2529 8155 6637 8289 10800 8309 10800 16310 13030 16618 13030 16926 12513 17022 12513 17041 13030 17233 3373 17483 3019 17676 2693 17810 2611 17907 2502 18118 2366 18310 2285 18464 2285 18907 3210 19061 3944 19080 3835 19388 3835 19522 4651 19676 4488 19695 4325 20022 4352 20292 13030 20311 13030 21003 19260 21003 19260 19388 20212 19368 20212 19330 19260 19080 19260 17233 20212 17060 20212 17003 19260 16926 19260 16618 10800 16329 10772 8289 5604 8001 10800 7693 10800 7078 13901 7058 15669 6962 15669 6770 15805 6154 16023 6135 16349 5962 16376 5770 10800 5539 10800 4308 19287 4269 19287 0 14635 0">
          <v:imagedata r:id="rId7" o:title="Mediant Certificaat MODELLEN A4 st voor"/>
          <w10:wrap anchorx="margin" anchory="margin"/>
        </v:shape>
      </w:pict>
    </w:r>
    <w:r>
      <w:rPr>
        <w:noProof/>
        <w:lang w:val="en-US"/>
      </w:rPr>
      <w:pict w14:anchorId="1F26A8E6">
        <v:shape id="_x0000_s1074" type="#_x0000_t75" style="position:absolute;margin-left:0;margin-top:0;width:595.3pt;height:841.9pt;z-index:-251617280;mso-wrap-edited:f;mso-position-horizontal:center;mso-position-horizontal-relative:margin;mso-position-vertical:center;mso-position-vertical-relative:margin" wrapcoords="14635 0 14635 4000 10827 4289 10800 5539 4407 5712 2774 5770 2611 5981 2448 6462 2421 6962 5468 7058 10800 7078 10800 7693 3101 7828 2529 7847 2529 8155 6637 8289 10800 8309 10800 16310 13030 16618 13030 16926 12513 17022 12513 17041 13030 17233 3373 17483 3019 17676 2693 17810 2611 17907 2502 18118 2366 18310 2285 18464 2285 18907 3210 19061 3944 19080 3835 19388 3835 19522 4651 19676 4488 19695 4325 20022 4352 20292 13030 20311 13030 21003 19260 21003 19260 19388 20212 19368 20212 19330 19260 19080 19260 17233 20212 17060 20212 17003 19260 16926 19260 16618 10800 16329 10772 8289 5604 8001 10800 7693 10800 7078 13901 7058 15669 6962 15669 6770 15805 6154 16023 6135 16349 5962 16376 5770 10800 5539 10800 4308 19287 4269 19287 0 14635 0">
          <v:imagedata r:id="rId7" o:title="Mediant Certificaat MODELLEN A4 st voor"/>
          <w10:wrap anchorx="margin" anchory="margin"/>
        </v:shape>
      </w:pict>
    </w:r>
    <w:r>
      <w:rPr>
        <w:noProof/>
        <w:lang w:val="en-US"/>
      </w:rPr>
      <w:pict w14:anchorId="51F7E224">
        <v:shape id="_x0000_s1070" type="#_x0000_t75" style="position:absolute;margin-left:0;margin-top:0;width:841.9pt;height:595.3pt;z-index:-251620352;mso-wrap-edited:f;mso-position-horizontal:center;mso-position-horizontal-relative:margin;mso-position-vertical:center;mso-position-vertical-relative:margin" wrapcoords="16752 0 16752 3509 2442 3917 2327 3944 2134 4216 2077 4787 2038 5631 16752 5658 10809 6066 10790 6528 2115 6855 2115 7290 3712 7372 10790 7399 10790 14798 14944 15234 14598 15397 14598 15424 14944 15669 14617 15778 14617 16077 2962 16159 2231 16186 2192 16540 2038 16757 2000 16839 2019 16975 1923 17165 1827 17410 1788 17845 1788 18172 2058 18253 2981 18281 2885 19042 14617 19151 3365 19178 3289 19614 3346 20022 3250 20022 3308 20130 14944 20457 14944 21055 19368 21055 19368 18716 20061 18661 19368 18281 19368 15669 20042 15451 20042 15370 19368 15234 19368 14798 10790 14798 10790 7399 6655 7100 4039 6964 3577 6964 10790 6528 10790 6093 20042 6039 20042 0 16752 0">
          <v:imagedata r:id="rId8" o:title="MDT CERTIFICAAT NIEUW_BASIS"/>
          <w10:wrap anchorx="margin" anchory="margin"/>
        </v:shape>
      </w:pict>
    </w:r>
    <w:r>
      <w:rPr>
        <w:noProof/>
        <w:lang w:val="en-US"/>
      </w:rPr>
      <w:pict w14:anchorId="6AF99E04">
        <v:shape id="_x0000_s1067" type="#_x0000_t75" style="position:absolute;margin-left:0;margin-top:0;width:841.9pt;height:595.3pt;z-index:-251623424;mso-wrap-edited:f;mso-position-horizontal:center;mso-position-horizontal-relative:margin;mso-position-vertical:center;mso-position-vertical-relative:margin" wrapcoords="16752 0 16752 3509 2442 3917 2327 3944 2134 4216 2077 4787 2038 5631 16752 5658 10809 6066 10790 6528 2115 6855 2115 7290 3712 7372 10790 7399 10790 14798 14944 15234 14598 15397 14598 15424 14944 15669 14617 15778 14617 16077 2962 16159 2231 16186 2192 16540 2038 16757 2000 16839 2019 16975 1923 17165 1827 17410 1788 17845 1788 18172 2058 18253 2981 18281 2885 19042 14617 19151 3365 19178 3289 19614 3346 20022 3250 20022 3308 20130 14944 20457 14944 21055 19368 21055 19368 18716 20061 18661 19368 18281 19368 15669 20042 15451 20042 15370 19368 15234 19368 14798 10790 14798 10790 7399 6655 7100 4039 6964 3577 6964 10790 6528 10790 6093 20042 6039 20042 0 16752 0">
          <v:imagedata r:id="rId9" o:title="MDT CERTIFICAAT NIEUW_BASIS"/>
          <w10:wrap anchorx="margin" anchory="margin"/>
        </v:shape>
      </w:pict>
    </w:r>
    <w:r>
      <w:rPr>
        <w:noProof/>
        <w:lang w:val="en-US"/>
      </w:rPr>
      <w:pict w14:anchorId="362D4831">
        <v:shape id="_x0000_s1064" type="#_x0000_t75" style="position:absolute;margin-left:0;margin-top:0;width:841.9pt;height:595.3pt;z-index:-251626496;mso-wrap-edited:f;mso-position-horizontal:center;mso-position-horizontal-relative:margin;mso-position-vertical:center;mso-position-vertical-relative:margin" wrapcoords="16752 0 16752 3509 2442 3917 2327 3944 2134 4216 2077 4787 2038 5631 16752 5658 10809 6066 10790 6528 2115 6855 2115 7290 3712 7372 10790 7399 10790 14798 14944 15234 14598 15397 14598 15424 14944 15669 14617 15778 14617 16077 2962 16159 2231 16186 2192 16540 2038 16757 2000 16839 2019 16975 1923 17165 1827 17410 1788 17845 1788 18172 2058 18253 2981 18281 2885 19042 14617 19151 3365 19178 3289 19614 3346 20022 3250 20022 3308 20130 14944 20457 14944 21055 19368 21055 19368 18716 20061 18661 19368 18281 19368 15669 20042 15451 20042 15370 19368 15234 19368 14798 10790 14798 10790 7399 6655 7100 4039 6964 3577 6964 10790 6528 10790 6093 20042 6039 20042 0 16752 0">
          <v:imagedata r:id="rId10" o:title="MDT CERTIFICAAT NIEUW_BASIS"/>
          <w10:wrap anchorx="margin" anchory="margin"/>
        </v:shape>
      </w:pict>
    </w:r>
    <w:r>
      <w:rPr>
        <w:noProof/>
        <w:lang w:val="en-US"/>
      </w:rPr>
      <w:pict w14:anchorId="2F08AA0E">
        <v:shape id="_x0000_s1061" type="#_x0000_t75" style="position:absolute;margin-left:0;margin-top:0;width:841.9pt;height:595.3pt;z-index:-251629568;mso-wrap-edited:f;mso-position-horizontal:center;mso-position-horizontal-relative:margin;mso-position-vertical:center;mso-position-vertical-relative:margin" wrapcoords="16752 0 16752 3482 2250 3835 1942 4815 16752 5223 16752 5658 10809 6066 10790 6528 2115 6855 2115 7290 3712 7372 10790 7399 10790 14798 14944 15234 14598 15397 14598 15424 14944 15669 14617 15778 14617 16077 2962 16159 2231 16186 2192 16540 2038 16757 2000 16839 2019 16975 1923 17165 1827 17410 1788 17845 1788 18172 2058 18253 2981 18281 2885 19042 14617 19151 3365 19178 3289 19614 3346 20022 3250 20022 3308 20130 14944 20457 14944 21055 19368 21055 19368 18716 20061 18661 19368 18281 19368 15669 20042 15451 20042 15370 19368 15234 19368 14798 10790 14798 10790 7399 6655 7100 4039 6964 3577 6964 10790 6528 10790 6093 20042 6039 20042 0 16752 0">
          <v:imagedata r:id="rId11" o:title="MDT AANWEZIG NIEUW_BASIS"/>
          <w10:wrap anchorx="margin" anchory="margin"/>
        </v:shape>
      </w:pict>
    </w:r>
    <w:r>
      <w:rPr>
        <w:noProof/>
        <w:lang w:val="en-US"/>
      </w:rPr>
      <w:pict w14:anchorId="48CCCAD5">
        <v:shape id="_x0000_s1058" type="#_x0000_t75" style="position:absolute;margin-left:0;margin-top:0;width:841.9pt;height:595.3pt;z-index:-251632640;mso-wrap-edited:f;mso-position-horizontal:center;mso-position-horizontal-relative:margin;mso-position-vertical:center;mso-position-vertical-relative:margin" wrapcoords="16752 0 16752 3509 2442 3917 2327 3944 2134 4216 2077 4787 2038 5631 16752 5658 10809 6066 10790 6528 2115 6855 2115 7290 3712 7372 10790 7399 10790 14798 14944 15234 14598 15397 14598 15424 14944 15669 14617 15778 14617 16077 2962 16159 2231 16186 2192 16540 2038 16757 2000 16839 2019 16975 1923 17165 1827 17410 1788 17845 1788 18172 2058 18253 2981 18281 2885 19042 14617 19151 3365 19178 3289 19614 3346 20022 3250 20022 3308 20130 14944 20457 14944 21055 19368 21055 19368 18716 20061 18661 19368 18281 19368 15669 20042 15451 20042 15370 19368 15234 19368 14798 10790 14798 10790 7399 6655 7100 4039 6964 3577 6964 10790 6528 10790 6093 20042 6039 20042 0 16752 0">
          <v:imagedata r:id="rId10" o:title="MDT CERTIFICAAT NIEUW_BASIS"/>
          <w10:wrap anchorx="margin" anchory="margin"/>
        </v:shape>
      </w:pict>
    </w:r>
    <w:r>
      <w:rPr>
        <w:noProof/>
        <w:lang w:val="en-US"/>
      </w:rPr>
      <w:pict w14:anchorId="0EFFDDBD">
        <v:shape id="_x0000_s1055" type="#_x0000_t75" style="position:absolute;margin-left:0;margin-top:0;width:841.9pt;height:595.3pt;z-index:-251635712;mso-wrap-edited:f;mso-position-horizontal:center;mso-position-horizontal-relative:margin;mso-position-vertical:center;mso-position-vertical-relative:margin" wrapcoords="16752 0 16752 3509 2461 3917 2346 3944 2134 4189 2077 4787 2038 5631 16752 5658 10809 6066 10790 6528 2115 6855 2115 7290 3712 7372 10790 7399 10790 14798 14944 15234 14598 15397 14598 15424 14944 15669 14617 15778 14617 16077 2962 16159 2231 16186 2192 16540 2038 16757 2000 16839 2019 16975 1923 17165 1827 17410 1788 17845 1788 18172 2058 18253 2981 18281 2885 19042 14617 19151 3365 19178 3289 19614 3346 20022 3250 20022 3308 20130 14944 20457 14944 21055 19368 21055 19368 18716 20061 18661 19368 18281 19368 15669 20042 15451 20042 15370 19368 15234 19368 14798 10790 14798 10790 7399 6655 7100 4039 6964 3577 6964 10790 6528 10790 6093 20042 6039 20042 0 16752 0">
          <v:imagedata r:id="rId12" o:title="MDT Getuigschrift NIEUW_BASIS"/>
          <w10:wrap anchorx="margin" anchory="margin"/>
        </v:shape>
      </w:pict>
    </w:r>
    <w:r>
      <w:rPr>
        <w:noProof/>
        <w:lang w:val="en-US"/>
      </w:rPr>
      <w:pict w14:anchorId="243BD7B0">
        <v:shape id="_x0000_s1052" type="#_x0000_t75" style="position:absolute;margin-left:0;margin-top:0;width:852.05pt;height:667.8pt;z-index:-251638784;mso-wrap-edited:f;mso-position-horizontal:center;mso-position-horizontal-relative:margin;mso-position-vertical:center;mso-position-vertical-relative:margin" wrapcoords="684 0 684 485 12359 752 15933 776 -19 897 15933 1164 15933 4271 3745 4417 3042 4417 3023 4659 2947 5048 2890 5436 2928 5970 11161 6188 15933 6213 10819 6577 10800 6989 2966 7062 2985 7475 8974 7742 10800 7766 10800 9319 3251 9659 3194 9707 3118 9829 3061 10193 3365 10460 3460 10484 3004 10702 2947 10824 3080 10897 10800 11261 10800 12037 4145 12062 2966 12110 3004 12474 10800 12814 10819 15120 13823 15532 3403 15751 3403 15920 3232 15969 2871 16212 2852 16309 2680 16867 2642 17037 2661 17546 3593 17838 3783 17862 3707 18250 3707 18299 4088 18614 4088 19294 6084 19391 10800 19415 10800 20580 -19 20677 10800 20968 684 21090 684 21551 20896 21551 20896 21090 10800 20968 21600 20677 10800 20580 10800 19415 14926 19391 19033 19221 19052 18906 15496 18639 15496 18372 15078 18347 6711 18250 19185 18032 19185 17959 6749 17862 6769 17644 6597 17595 5247 17474 3802 17449 4354 17158 4354 17085 4430 16988 4430 16915 4335 16697 4316 16139 4221 16042 3954 15920 8632 15896 14697 15702 14697 15484 10800 15144 19185 15120 19185 15047 10800 14755 10800 12814 13804 12450 13804 12426 13861 12159 13461 12062 10800 12037 10780 11236 10533 10872 10990 10508 11237 10096 11237 9974 7643 9707 10800 9319 10780 7742 5095 7377 10800 6989 10800 6601 13328 6577 19166 6334 19166 3980 19128 3907 19071 3858 19166 3664 19166 1164 21600 970 21600 897 19584 752 20896 485 20896 0 684 0">
          <v:imagedata r:id="rId13" o:title="Getuigschrift Sabine Beumer"/>
          <w10:wrap anchorx="margin" anchory="margin"/>
        </v:shape>
      </w:pict>
    </w:r>
    <w:r>
      <w:rPr>
        <w:noProof/>
        <w:lang w:val="en-US"/>
      </w:rPr>
      <w:pict w14:anchorId="2E6F6293">
        <v:shape id="_x0000_s1049" type="#_x0000_t75" style="position:absolute;margin-left:0;margin-top:0;width:793.7pt;height:609.45pt;z-index:-251641856;mso-wrap-edited:f;mso-position-horizontal:center;mso-position-horizontal-relative:margin;mso-position-vertical:center;mso-position-vertical-relative:margin" wrapcoords="16312 0 16312 3825 2511 4197 2204 5074 2327 5074 16312 5101 16312 5526 10820 5924 10800 6376 2388 6695 2388 7120 4083 7200 10800 7226 10800 14878 14393 15303 14005 15489 14005 15515 14393 15728 14086 15834 14005 15914 14229 16153 3266 16233 2531 16259 2490 16578 2306 16764 2266 16844 2286 17003 2204 17163 2082 17428 2041 17853 2041 18199 2245 18252 3307 18278 3184 19049 4981 19182 3654 19235 3736 19554 3654 19580 3593 19979 3593 20112 11126 20377 14393 20404 14393 21015 19088 21015 19109 19102 19823 18704 19109 18278 19088 15728 19803 15542 19803 15462 19088 15303 19088 14904 10800 14878 10800 7226 6920 6934 4409 6801 3919 6801 10800 6376 10800 5951 19782 5898 19782 0 16312 0">
          <v:imagedata r:id="rId14" o:title="MDT AANWEZIG NIEUW_BASIS"/>
          <w10:wrap anchorx="margin" anchory="margin"/>
        </v:shape>
      </w:pict>
    </w:r>
    <w:r>
      <w:rPr>
        <w:noProof/>
        <w:lang w:val="en-US"/>
      </w:rPr>
      <w:pict w14:anchorId="43F584D8">
        <v:shape id="_x0000_s1045" type="#_x0000_t75" style="position:absolute;margin-left:0;margin-top:0;width:841.9pt;height:595.3pt;z-index:-251644928;mso-wrap-edited:f;mso-position-horizontal:center;mso-position-horizontal-relative:margin;mso-position-vertical:center;mso-position-vertical-relative:margin" wrapcoords="-19 0 -19 21545 21600 21545 21600 0 -19 0">
          <v:imagedata r:id="rId15" o:title="MDT GTS_certificaat referaat-leeg"/>
          <w10:wrap anchorx="margin" anchory="margin"/>
        </v:shape>
      </w:pict>
    </w:r>
    <w:r>
      <w:rPr>
        <w:noProof/>
        <w:lang w:val="en-US"/>
      </w:rPr>
      <w:pict w14:anchorId="37F4339F">
        <v:shape id="_x0000_s1042" type="#_x0000_t75" style="position:absolute;margin-left:0;margin-top:0;width:841.9pt;height:595.3pt;z-index:-251648000;mso-wrap-edited:f;mso-position-horizontal:center;mso-position-horizontal-relative:margin;mso-position-vertical:center;mso-position-vertical-relative:margin" wrapcoords="-19 0 -19 21545 21600 21545 21600 0 -19 0">
          <v:imagedata r:id="rId16" o:title="MDT GTS_certificaat referaat"/>
          <w10:wrap anchorx="margin" anchory="margin"/>
        </v:shape>
      </w:pict>
    </w:r>
    <w:r>
      <w:rPr>
        <w:noProof/>
        <w:lang w:val="en-US"/>
      </w:rPr>
      <w:pict w14:anchorId="6F8010DF">
        <v:shape id="_x0000_s1038" type="#_x0000_t75" style="position:absolute;margin-left:0;margin-top:0;width:841.9pt;height:595.3pt;z-index:-251651072;mso-wrap-edited:f;mso-position-horizontal:center;mso-position-horizontal-relative:margin;mso-position-vertical:center;mso-position-vertical-relative:margin" wrapcoords="16156 0 16156 870 846 979 673 1169 750 1305 692 1387 692 1659 769 1741 692 1849 692 2149 807 2176 692 2312 673 2366 827 2611 692 2774 692 5141 788 5223 692 5331 692 5631 807 5658 692 5794 673 5848 846 6093 692 6256 692 8623 788 8705 692 8814 692 9113 827 9140 692 9276 673 9330 846 9575 711 9711 673 9820 692 11670 769 11752 692 11860 692 12132 788 12187 692 12323 692 12595 827 12622 692 12785 673 12840 846 13057 692 13248 692 15125 769 15234 692 15343 673 15887 827 16104 692 16268 692 18607 788 18716 692 18825 692 19097 807 19151 692 19314 692 19559 846 19586 711 19750 692 19804 884 20022 730 20185 692 20267 692 20675 20811 20675 20888 20566 20888 20511 20792 20457 20888 20348 20888 20076 20772 20022 20888 19886 20888 19586 20830 19559 20907 19342 20907 19151 20811 19124 20907 18879 20888 17519 20811 17410 20888 17301 20888 17029 20792 16975 20888 16866 20888 16594 20753 16540 20888 16376 20888 16104 20830 16077 20907 15859 20888 14037 20811 13928 20888 13765 20888 13547 20792 13493 20888 13357 20888 13057 20830 13030 20907 12813 20907 12622 20830 12595 20907 12377 20888 10527 20811 10446 20888 10337 20888 10065 20772 10011 20888 9875 20888 9575 20830 9548 20907 9330 20907 9140 20830 9113 20907 8895 20888 7018 20792 6964 20888 6855 20888 6583 20772 6528 20888 6392 20888 6093 20830 6066 20907 5848 20907 5658 20811 5631 20907 5386 20888 3536 20792 3482 20888 3346 20888 3101 20753 3046 20888 2883 20869 2611 20811 2584 20888 2366 20888 2176 20792 2149 20888 1931 20888 1496 20772 1441 20157 1305 20426 1033 20388 1006 19445 870 19445 0 16156 0">
          <v:imagedata r:id="rId17" o:title="VIA HSI_getuigschrift A4 LEEG"/>
          <w10:wrap anchorx="margin" anchory="margin"/>
        </v:shape>
      </w:pict>
    </w:r>
    <w:r>
      <w:rPr>
        <w:noProof/>
        <w:lang w:val="en-US"/>
      </w:rPr>
      <w:pict w14:anchorId="1F1429C2">
        <v:shape id="_x0000_s1032" type="#_x0000_t75" style="position:absolute;margin-left:0;margin-top:0;width:841.9pt;height:595.3pt;z-index:-251654144;mso-wrap-edited:f;mso-position-horizontal:center;mso-position-horizontal-relative:margin;mso-position-vertical:center;mso-position-vertical-relative:margin" wrapcoords="16156 0 16156 870 846 979 673 1169 750 1305 692 1387 692 1659 769 1741 692 1849 692 2149 807 2176 692 2312 673 2366 827 2611 692 2774 692 5141 788 5223 692 5331 692 5631 807 5658 692 5794 673 5848 846 6093 692 6256 692 8623 788 8705 692 8814 692 9113 827 9140 692 9276 673 9330 846 9575 711 9711 673 9820 692 11670 769 11752 692 11860 692 12132 788 12187 692 12323 692 12595 827 12622 692 12785 673 12840 846 13057 692 13248 692 15125 769 15234 692 15343 673 15887 827 16104 692 16268 692 18607 788 18716 692 18825 692 19097 807 19151 692 19314 692 19559 846 19586 711 19750 692 19804 884 20022 730 20185 692 20267 692 20675 20811 20675 20888 20566 20888 20511 20792 20457 20888 20348 20888 20076 20772 20022 20888 19886 20888 19586 20830 19559 20907 19342 20907 19151 20811 19124 20907 18879 20888 17519 20811 17410 20888 17301 20888 17029 20792 16975 20888 16866 20888 16594 20753 16540 20888 16376 20888 16104 20830 16077 20907 15859 20888 14037 20811 13928 20888 13765 20888 13547 20792 13493 20888 13357 20888 13057 20830 13030 20907 12813 20907 12622 20830 12595 20907 12377 20888 10527 20811 10446 20888 10337 20888 10065 20772 10011 20888 9875 20888 9575 20830 9548 20907 9330 20907 9140 20830 9113 20907 8895 20888 7018 20792 6964 20888 6855 20888 6583 20772 6528 20888 6392 20888 6093 20830 6066 20907 5848 20907 5658 20811 5631 20907 5386 20888 3536 20792 3482 20888 3346 20888 3101 20753 3046 20888 2883 20869 2611 20811 2584 20888 2366 20888 2176 20792 2149 20888 1931 20888 1496 20772 1441 20157 1305 20426 1033 20388 1006 19445 870 19445 0 16156 0">
          <v:imagedata r:id="rId18" o:title="VIA HSI_getuigschrift PROEF A4 "/>
          <w10:wrap anchorx="margin" anchory="margin"/>
        </v:shape>
      </w:pict>
    </w:r>
    <w:r>
      <w:rPr>
        <w:noProof/>
        <w:lang w:val="en-US"/>
      </w:rPr>
      <w:pict w14:anchorId="6392BCEF">
        <v:shape id="WordPictureWatermark2" o:spid="_x0000_s1026" type="#_x0000_t75" style="position:absolute;margin-left:0;margin-top:0;width:0;height:0;z-index:-251657216;mso-wrap-edited:f;mso-position-horizontal:center;mso-position-horizontal-relative:margin;mso-position-vertical:center;mso-position-vertical-relative:margin" wrapcoords="-2147483648 -2147483648 -2147483648 -2147483648 -2147483648 -2147483648 -2147483648 -2147483648 -2147483648 -214748364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34A76" w14:textId="6D62BBBB" w:rsidR="004441F3" w:rsidRDefault="000626F0">
    <w:pPr>
      <w:pStyle w:val="Koptekst"/>
    </w:pPr>
    <w:r>
      <w:rPr>
        <w:noProof/>
        <w:lang w:val="en-US"/>
      </w:rPr>
      <w:pict w14:anchorId="7FC8F7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4" type="#_x0000_t75" style="position:absolute;margin-left:0;margin-top:0;width:595.3pt;height:841.9pt;z-index:-251602944;mso-wrap-edited:f;mso-position-horizontal:center;mso-position-horizontal-relative:margin;mso-position-vertical:center;mso-position-vertical-relative:margin" wrapcoords="-27 942 -27 3000 3210 3077 10800 3096 10800 18176 11588 18484 11262 18541 10691 18714 10636 18811 1523 19099 1278 19214 1088 19349 1006 19503 897 19657 897 19926 1169 20003 1877 20022 1795 20292 2121 20369 2121 20753 7073 20926 9956 20946 9956 21561 21600 21561 21600 18445 10800 18176 10800 3096 16349 3077 18689 3000 18689 1865 18607 1557 18362 1250 18335 1154 17737 961 17464 942 -27 942">
          <v:imagedata r:id="rId1" o:title="MDT HSI cursus"/>
          <w10:wrap anchorx="margin" anchory="margin"/>
        </v:shape>
      </w:pict>
    </w:r>
    <w:r>
      <w:rPr>
        <w:noProof/>
        <w:lang w:val="en-US"/>
      </w:rPr>
      <w:pict w14:anchorId="5041CB82">
        <v:shape id="_x0000_s1100" type="#_x0000_t75" style="position:absolute;margin-left:0;margin-top:0;width:595.3pt;height:841.9pt;z-index:-251604992;mso-wrap-edited:f;mso-position-horizontal:center;mso-position-horizontal-relative:margin;mso-position-vertical:center;mso-position-vertical-relative:margin" wrapcoords="-27 942 -27 3000 489 3077 1741 3096 1768 13560 1931 14483 2312 15406 2910 16310 3536 16926 4461 17541 5223 17887 6066 18157 6202 18234 7889 18464 11588 18484 11262 18541 10691 18714 10636 18811 1523 19099 1278 19214 1088 19349 1006 19503 897 19657 897 19926 1169 20003 1877 20022 1795 20292 2121 20369 2121 20753 7073 20926 9956 20946 9956 21561 21600 21561 21600 2981 18689 2788 18689 1865 18607 1557 18362 1250 18335 1154 17737 961 17464 942 -27 942">
          <v:imagedata r:id="rId2" o:title="MDT HSI cursus-4"/>
          <w10:wrap anchorx="margin" anchory="margin"/>
        </v:shape>
      </w:pict>
    </w:r>
    <w:r>
      <w:rPr>
        <w:noProof/>
        <w:lang w:val="en-US"/>
      </w:rPr>
      <w:pict w14:anchorId="24F72FE7">
        <v:shape id="_x0000_s1091" type="#_x0000_t75" style="position:absolute;margin-left:0;margin-top:0;width:595.3pt;height:841.9pt;z-index:-251607040;mso-wrap-edited:f;mso-position-horizontal:center;mso-position-horizontal-relative:margin;mso-position-vertical:center;mso-position-vertical-relative:margin" wrapcoords="-27 942 -27 3000 489 3077 1741 3096 1741 14175 1795 15406 1931 16022 2312 16945 2693 17560 3182 18157 3944 18772 4434 19080 1523 19099 1278 19214 1088 19349 1006 19503 897 19657 897 19926 1169 20003 1877 20022 1795 20292 2121 20369 2094 20715 21600 20715 21600 2962 17410 2788 17410 1865 17328 1557 17084 1250 17056 1154 16458 961 16186 942 -27 942">
          <v:imagedata r:id="rId3" o:title="MDT HSI cursus-2"/>
          <w10:wrap anchorx="margin" anchory="margin"/>
        </v:shape>
      </w:pict>
    </w:r>
    <w:r>
      <w:rPr>
        <w:noProof/>
        <w:lang w:val="en-US"/>
      </w:rPr>
      <w:pict w14:anchorId="7E423035">
        <v:shape id="WordPictureWatermark1" o:spid="_x0000_s1025" type="#_x0000_t75" style="position:absolute;margin-left:0;margin-top:0;width:0;height:0;z-index:-251658240;mso-wrap-edited:f;mso-position-horizontal:center;mso-position-horizontal-relative:margin;mso-position-vertical:center;mso-position-vertical-relative:margin" wrapcoords="-2147483648 -2147483648 -2147483648 -2147483648 -2147483648 -2147483648 -2147483648 -2147483648 -2147483648 -2147483648">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BA469" w14:textId="70138EBF" w:rsidR="004441F3" w:rsidRDefault="000626F0">
    <w:pPr>
      <w:pStyle w:val="Koptekst"/>
    </w:pPr>
    <w:r>
      <w:rPr>
        <w:noProof/>
        <w:lang w:val="en-US"/>
      </w:rPr>
      <w:pict w14:anchorId="395837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6" type="#_x0000_t75" style="position:absolute;margin-left:0;margin-top:0;width:595.3pt;height:841.9pt;z-index:-251600896;mso-wrap-edited:f;mso-position-horizontal:center;mso-position-horizontal-relative:margin;mso-position-vertical:center;mso-position-vertical-relative:margin" wrapcoords="-27 942 -27 3000 3210 3077 10800 3096 10800 18176 11588 18484 11262 18541 10691 18714 10636 18811 1523 19099 1278 19214 1088 19349 1006 19503 897 19657 897 19926 1169 20003 1877 20022 1795 20292 2121 20369 2121 20753 7073 20926 9956 20946 9956 21561 21600 21561 21600 18445 10800 18176 10800 3096 16349 3077 18689 3000 18689 1865 18607 1557 18362 1250 18335 1154 17737 961 17464 942 -27 942">
          <v:imagedata r:id="rId1" o:title="MDT HSI cursus"/>
          <w10:wrap anchorx="margin" anchory="margin"/>
        </v:shape>
      </w:pict>
    </w:r>
    <w:r>
      <w:rPr>
        <w:noProof/>
        <w:lang w:val="en-US"/>
      </w:rPr>
      <w:pict w14:anchorId="47662271">
        <v:shape id="WordPictureWatermark3" o:spid="_x0000_s1027" type="#_x0000_t75" style="position:absolute;margin-left:0;margin-top:0;width:0;height:0;z-index:-251656192;mso-wrap-edited:f;mso-position-horizontal:center;mso-position-horizontal-relative:margin;mso-position-vertical:center;mso-position-vertical-relative:margin" wrapcoords="-2147483648 -2147483648 -2147483648 -2147483648 -2147483648 -2147483648 -2147483648 -2147483648 -2147483648 -2147483648">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F0824"/>
    <w:multiLevelType w:val="hybridMultilevel"/>
    <w:tmpl w:val="D8386FEC"/>
    <w:lvl w:ilvl="0" w:tplc="1194D0E6">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E405FF9"/>
    <w:multiLevelType w:val="hybridMultilevel"/>
    <w:tmpl w:val="42F406C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FCD2ECB"/>
    <w:multiLevelType w:val="hybridMultilevel"/>
    <w:tmpl w:val="98A22C4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37228C5"/>
    <w:multiLevelType w:val="hybridMultilevel"/>
    <w:tmpl w:val="81AC04B6"/>
    <w:lvl w:ilvl="0" w:tplc="04130017">
      <w:start w:val="1"/>
      <w:numFmt w:val="lowerLetter"/>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75EB0764"/>
    <w:multiLevelType w:val="hybridMultilevel"/>
    <w:tmpl w:val="7E80880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6335"/>
    <w:rsid w:val="000626F0"/>
    <w:rsid w:val="000823BA"/>
    <w:rsid w:val="000B5BD2"/>
    <w:rsid w:val="000D5F0B"/>
    <w:rsid w:val="00165A78"/>
    <w:rsid w:val="001B4FFA"/>
    <w:rsid w:val="001C7215"/>
    <w:rsid w:val="00352266"/>
    <w:rsid w:val="00354265"/>
    <w:rsid w:val="003773F9"/>
    <w:rsid w:val="004441F3"/>
    <w:rsid w:val="004E5E83"/>
    <w:rsid w:val="004E6335"/>
    <w:rsid w:val="00517CB0"/>
    <w:rsid w:val="005E640C"/>
    <w:rsid w:val="00661CEE"/>
    <w:rsid w:val="007517D1"/>
    <w:rsid w:val="00780859"/>
    <w:rsid w:val="007C1937"/>
    <w:rsid w:val="00802B17"/>
    <w:rsid w:val="00817F55"/>
    <w:rsid w:val="00842105"/>
    <w:rsid w:val="009B0E2C"/>
    <w:rsid w:val="009E2BF2"/>
    <w:rsid w:val="00A124A7"/>
    <w:rsid w:val="00A17083"/>
    <w:rsid w:val="00A26C9B"/>
    <w:rsid w:val="00A34A67"/>
    <w:rsid w:val="00A7432A"/>
    <w:rsid w:val="00AC4D7D"/>
    <w:rsid w:val="00AF3D59"/>
    <w:rsid w:val="00BA70D8"/>
    <w:rsid w:val="00C1342E"/>
    <w:rsid w:val="00C2585E"/>
    <w:rsid w:val="00C5373A"/>
    <w:rsid w:val="00CD5D37"/>
    <w:rsid w:val="00D006D1"/>
    <w:rsid w:val="00D16C40"/>
    <w:rsid w:val="00D66A1D"/>
    <w:rsid w:val="00E70C81"/>
    <w:rsid w:val="00EB745A"/>
    <w:rsid w:val="00EC4439"/>
    <w:rsid w:val="00F01003"/>
    <w:rsid w:val="00FB60EA"/>
    <w:rsid w:val="00FE68DA"/>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F449255"/>
  <w14:defaultImageDpi w14:val="300"/>
  <w15:docId w15:val="{80FE13A8-E411-4837-A7C8-7A7428965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626F0"/>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4E6335"/>
    <w:pPr>
      <w:tabs>
        <w:tab w:val="center" w:pos="4536"/>
        <w:tab w:val="right" w:pos="9072"/>
      </w:tabs>
    </w:pPr>
  </w:style>
  <w:style w:type="character" w:customStyle="1" w:styleId="KoptekstChar">
    <w:name w:val="Koptekst Char"/>
    <w:basedOn w:val="Standaardalinea-lettertype"/>
    <w:link w:val="Koptekst"/>
    <w:uiPriority w:val="99"/>
    <w:rsid w:val="004E6335"/>
  </w:style>
  <w:style w:type="paragraph" w:styleId="Voettekst">
    <w:name w:val="footer"/>
    <w:basedOn w:val="Standaard"/>
    <w:link w:val="VoettekstChar"/>
    <w:uiPriority w:val="99"/>
    <w:unhideWhenUsed/>
    <w:rsid w:val="004E6335"/>
    <w:pPr>
      <w:tabs>
        <w:tab w:val="center" w:pos="4536"/>
        <w:tab w:val="right" w:pos="9072"/>
      </w:tabs>
    </w:pPr>
  </w:style>
  <w:style w:type="character" w:customStyle="1" w:styleId="VoettekstChar">
    <w:name w:val="Voettekst Char"/>
    <w:basedOn w:val="Standaardalinea-lettertype"/>
    <w:link w:val="Voettekst"/>
    <w:uiPriority w:val="99"/>
    <w:rsid w:val="004E6335"/>
  </w:style>
  <w:style w:type="paragraph" w:styleId="Ballontekst">
    <w:name w:val="Balloon Text"/>
    <w:basedOn w:val="Standaard"/>
    <w:link w:val="BallontekstChar"/>
    <w:uiPriority w:val="99"/>
    <w:semiHidden/>
    <w:unhideWhenUsed/>
    <w:rsid w:val="004E6335"/>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4E6335"/>
    <w:rPr>
      <w:rFonts w:ascii="Lucida Grande" w:hAnsi="Lucida Grande" w:cs="Lucida Grande"/>
      <w:sz w:val="18"/>
      <w:szCs w:val="18"/>
    </w:rPr>
  </w:style>
  <w:style w:type="character" w:styleId="Hyperlink">
    <w:name w:val="Hyperlink"/>
    <w:basedOn w:val="Standaardalinea-lettertype"/>
    <w:uiPriority w:val="99"/>
    <w:unhideWhenUsed/>
    <w:rsid w:val="00E70C81"/>
    <w:rPr>
      <w:color w:val="0000FF" w:themeColor="hyperlink"/>
      <w:u w:val="single"/>
    </w:rPr>
  </w:style>
  <w:style w:type="paragraph" w:styleId="Lijstalinea">
    <w:name w:val="List Paragraph"/>
    <w:basedOn w:val="Standaard"/>
    <w:uiPriority w:val="34"/>
    <w:qFormat/>
    <w:rsid w:val="00A17083"/>
    <w:pPr>
      <w:ind w:left="720"/>
      <w:contextualSpacing/>
    </w:pPr>
    <w:rPr>
      <w:rFonts w:ascii="Times New Roman" w:eastAsia="Times New Roman" w:hAnsi="Times New Roman" w:cs="Times New Roman"/>
    </w:rPr>
  </w:style>
  <w:style w:type="paragraph" w:styleId="Geenafstand">
    <w:name w:val="No Spacing"/>
    <w:uiPriority w:val="1"/>
    <w:qFormat/>
    <w:rsid w:val="00A17083"/>
    <w:rPr>
      <w:rFonts w:ascii="Calibri" w:eastAsia="Calibri" w:hAnsi="Calibri" w:cs="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tranet.mediant.nl/intramediant_nl/bf0852bc36ef8d1ce86dfd72984e310f.php" TargetMode="External"/><Relationship Id="rId13" Type="http://schemas.openxmlformats.org/officeDocument/2006/relationships/hyperlink" Target="mailto:teamleno@mediant.nl"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ntranet.mediant.nl/intramediant_nl/bf0852bc36ef8d1ce86dfd72984e310f.php"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eamleno@mediant.nl" TargetMode="External"/><Relationship Id="rId5" Type="http://schemas.openxmlformats.org/officeDocument/2006/relationships/webSettings" Target="webSettings.xml"/><Relationship Id="rId15" Type="http://schemas.openxmlformats.org/officeDocument/2006/relationships/hyperlink" Target="mailto:teamleno@mediant.nl" TargetMode="External"/><Relationship Id="rId10" Type="http://schemas.openxmlformats.org/officeDocument/2006/relationships/hyperlink" Target="https://intranet.mediant.nl/intramediant_nl/bf0852bc36ef8d1ce86dfd72984e310f.php"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eamleno@mediant.nl" TargetMode="External"/><Relationship Id="rId14" Type="http://schemas.openxmlformats.org/officeDocument/2006/relationships/hyperlink" Target="https://intranet.mediant.nl/intramediant_nl/bf0852bc36ef8d1ce86dfd72984e310f.php"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8.emf"/><Relationship Id="rId13" Type="http://schemas.openxmlformats.org/officeDocument/2006/relationships/image" Target="media/image13.emf"/><Relationship Id="rId18" Type="http://schemas.openxmlformats.org/officeDocument/2006/relationships/image" Target="media/image18.emf"/><Relationship Id="rId3" Type="http://schemas.openxmlformats.org/officeDocument/2006/relationships/image" Target="media/image3.emf"/><Relationship Id="rId7" Type="http://schemas.openxmlformats.org/officeDocument/2006/relationships/image" Target="media/image7.emf"/><Relationship Id="rId12" Type="http://schemas.openxmlformats.org/officeDocument/2006/relationships/image" Target="media/image12.emf"/><Relationship Id="rId17" Type="http://schemas.openxmlformats.org/officeDocument/2006/relationships/image" Target="media/image17.emf"/><Relationship Id="rId2" Type="http://schemas.openxmlformats.org/officeDocument/2006/relationships/image" Target="media/image2.emf"/><Relationship Id="rId16" Type="http://schemas.openxmlformats.org/officeDocument/2006/relationships/image" Target="media/image16.emf"/><Relationship Id="rId1" Type="http://schemas.openxmlformats.org/officeDocument/2006/relationships/image" Target="media/image1.emf"/><Relationship Id="rId6" Type="http://schemas.openxmlformats.org/officeDocument/2006/relationships/image" Target="media/image6.emf"/><Relationship Id="rId11" Type="http://schemas.openxmlformats.org/officeDocument/2006/relationships/image" Target="media/image11.emf"/><Relationship Id="rId5" Type="http://schemas.openxmlformats.org/officeDocument/2006/relationships/image" Target="media/image5.emf"/><Relationship Id="rId15" Type="http://schemas.openxmlformats.org/officeDocument/2006/relationships/image" Target="media/image15.emf"/><Relationship Id="rId10" Type="http://schemas.openxmlformats.org/officeDocument/2006/relationships/image" Target="media/image10.emf"/><Relationship Id="rId4" Type="http://schemas.openxmlformats.org/officeDocument/2006/relationships/image" Target="media/image4.emf"/><Relationship Id="rId9" Type="http://schemas.openxmlformats.org/officeDocument/2006/relationships/image" Target="media/image9.emf"/><Relationship Id="rId14" Type="http://schemas.openxmlformats.org/officeDocument/2006/relationships/image" Target="media/image14.emf"/></Relationships>
</file>

<file path=word/_rels/head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13930F-9A52-47D1-80B0-2F04969D3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1435BCEF.dotm</Template>
  <TotalTime>0</TotalTime>
  <Pages>2</Pages>
  <Words>479</Words>
  <Characters>2637</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Twentie design en dtp</Company>
  <LinksUpToDate>false</LinksUpToDate>
  <CharactersWithSpaces>3110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ten Hagen</dc:creator>
  <cp:keywords/>
  <dc:description/>
  <cp:lastModifiedBy>Larissa Tijms</cp:lastModifiedBy>
  <cp:revision>2</cp:revision>
  <dcterms:created xsi:type="dcterms:W3CDTF">2020-03-19T11:17:00Z</dcterms:created>
  <dcterms:modified xsi:type="dcterms:W3CDTF">2020-03-19T11:17:00Z</dcterms:modified>
</cp:coreProperties>
</file>